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BF0C8FE" w14:textId="7651904A" w:rsidR="000C62D8" w:rsidRPr="00DC767F" w:rsidRDefault="00FF6598" w:rsidP="000C62D8">
      <w:pPr>
        <w:jc w:val="center"/>
        <w:rPr>
          <w:sz w:val="36"/>
          <w:szCs w:val="36"/>
        </w:rPr>
      </w:pPr>
      <w:r>
        <w:rPr>
          <w:sz w:val="36"/>
          <w:szCs w:val="36"/>
        </w:rPr>
        <w:t>The Heart of Defilement</w:t>
      </w:r>
    </w:p>
    <w:p w14:paraId="0F5BA838" w14:textId="017F72A3" w:rsidR="000C62D8" w:rsidRDefault="00FF6598" w:rsidP="000C62D8">
      <w:pPr>
        <w:jc w:val="center"/>
      </w:pPr>
      <w:r>
        <w:t>Matthew 15:1-20</w:t>
      </w:r>
    </w:p>
    <w:p w14:paraId="4A512E0E" w14:textId="77777777" w:rsidR="000C62D8" w:rsidRPr="007D13E5" w:rsidRDefault="000C62D8" w:rsidP="000C62D8">
      <w:pPr>
        <w:rPr>
          <w:sz w:val="16"/>
          <w:szCs w:val="16"/>
        </w:rPr>
      </w:pPr>
    </w:p>
    <w:p w14:paraId="2760B464" w14:textId="77777777" w:rsidR="000C62D8" w:rsidRPr="00945353" w:rsidRDefault="000C62D8" w:rsidP="000C62D8">
      <w:pPr>
        <w:rPr>
          <w:b/>
        </w:rPr>
      </w:pPr>
      <w:r w:rsidRPr="00945353">
        <w:rPr>
          <w:b/>
        </w:rPr>
        <w:t>Opening thoughts</w:t>
      </w:r>
      <w:r>
        <w:rPr>
          <w:b/>
        </w:rPr>
        <w:t xml:space="preserve"> and background</w:t>
      </w:r>
      <w:r w:rsidRPr="00945353">
        <w:rPr>
          <w:b/>
        </w:rPr>
        <w:t>:</w:t>
      </w:r>
    </w:p>
    <w:p w14:paraId="2F58713B" w14:textId="77777777" w:rsidR="000C62D8" w:rsidRDefault="000C62D8"/>
    <w:p w14:paraId="47AC6BE5" w14:textId="77777777" w:rsidR="0028603B" w:rsidRDefault="0028603B"/>
    <w:p w14:paraId="6EFC9F40" w14:textId="77777777" w:rsidR="000C62D8" w:rsidRDefault="000C62D8"/>
    <w:p w14:paraId="3C0BEF19" w14:textId="64B4D2FE" w:rsidR="005C2FF9" w:rsidRDefault="005C2FF9">
      <w:pPr>
        <w:rPr>
          <w:b/>
          <w:bCs/>
        </w:rPr>
      </w:pPr>
      <w:r w:rsidRPr="005C2FF9">
        <w:rPr>
          <w:b/>
          <w:bCs/>
        </w:rPr>
        <w:t>I.</w:t>
      </w:r>
      <w:r w:rsidRPr="005C2FF9">
        <w:rPr>
          <w:b/>
          <w:bCs/>
        </w:rPr>
        <w:tab/>
      </w:r>
      <w:r w:rsidR="005E785E">
        <w:rPr>
          <w:b/>
          <w:bCs/>
        </w:rPr>
        <w:t>Jesus’</w:t>
      </w:r>
      <w:r w:rsidR="004255C9">
        <w:rPr>
          <w:b/>
          <w:bCs/>
        </w:rPr>
        <w:t>s</w:t>
      </w:r>
      <w:r w:rsidR="005E785E">
        <w:rPr>
          <w:b/>
          <w:bCs/>
        </w:rPr>
        <w:t xml:space="preserve"> </w:t>
      </w:r>
      <w:r w:rsidR="005E785E" w:rsidRPr="005E785E">
        <w:rPr>
          <w:b/>
          <w:bCs/>
          <w:u w:val="single"/>
        </w:rPr>
        <w:t>CAUSTIC</w:t>
      </w:r>
      <w:r w:rsidR="005E785E">
        <w:rPr>
          <w:b/>
          <w:bCs/>
        </w:rPr>
        <w:t xml:space="preserve"> </w:t>
      </w:r>
      <w:r w:rsidR="00ED77AD">
        <w:rPr>
          <w:b/>
          <w:bCs/>
        </w:rPr>
        <w:t>re</w:t>
      </w:r>
      <w:r w:rsidR="008D52B9">
        <w:rPr>
          <w:b/>
          <w:bCs/>
        </w:rPr>
        <w:t>primand</w:t>
      </w:r>
      <w:r w:rsidR="005E785E">
        <w:rPr>
          <w:b/>
          <w:bCs/>
        </w:rPr>
        <w:t xml:space="preserve"> </w:t>
      </w:r>
      <w:r w:rsidR="0097537F">
        <w:rPr>
          <w:b/>
          <w:bCs/>
        </w:rPr>
        <w:t>of</w:t>
      </w:r>
      <w:r w:rsidR="005E785E">
        <w:rPr>
          <w:b/>
          <w:bCs/>
        </w:rPr>
        <w:t xml:space="preserve"> the Pharisees</w:t>
      </w:r>
      <w:r w:rsidR="007C777B">
        <w:rPr>
          <w:b/>
          <w:bCs/>
        </w:rPr>
        <w:t xml:space="preserve"> (v</w:t>
      </w:r>
      <w:r w:rsidR="005E785E">
        <w:rPr>
          <w:b/>
          <w:bCs/>
        </w:rPr>
        <w:t>s</w:t>
      </w:r>
      <w:r w:rsidR="007C777B">
        <w:rPr>
          <w:b/>
          <w:bCs/>
        </w:rPr>
        <w:t>. 1</w:t>
      </w:r>
      <w:r w:rsidR="005E785E">
        <w:rPr>
          <w:b/>
          <w:bCs/>
        </w:rPr>
        <w:t>-9</w:t>
      </w:r>
      <w:r w:rsidR="007C777B">
        <w:rPr>
          <w:b/>
          <w:bCs/>
        </w:rPr>
        <w:t>)</w:t>
      </w:r>
    </w:p>
    <w:p w14:paraId="30E064F4" w14:textId="22EAF767" w:rsidR="005C2FF9" w:rsidRPr="000A3BE6" w:rsidRDefault="000A3BE6" w:rsidP="000A3BE6">
      <w:pPr>
        <w:ind w:left="720"/>
        <w:rPr>
          <w:sz w:val="18"/>
          <w:szCs w:val="18"/>
        </w:rPr>
      </w:pPr>
      <w:r>
        <w:rPr>
          <w:sz w:val="18"/>
          <w:szCs w:val="18"/>
        </w:rPr>
        <w:t>(</w:t>
      </w:r>
      <w:r w:rsidR="00050435">
        <w:rPr>
          <w:sz w:val="18"/>
          <w:szCs w:val="18"/>
        </w:rPr>
        <w:t>Ma</w:t>
      </w:r>
      <w:r w:rsidR="00F032F3">
        <w:rPr>
          <w:sz w:val="18"/>
          <w:szCs w:val="18"/>
        </w:rPr>
        <w:t>rk 7:10-12</w:t>
      </w:r>
      <w:r w:rsidR="004A0BDA">
        <w:rPr>
          <w:sz w:val="18"/>
          <w:szCs w:val="18"/>
        </w:rPr>
        <w:t>)</w:t>
      </w:r>
      <w:r w:rsidR="00050435">
        <w:rPr>
          <w:sz w:val="18"/>
          <w:szCs w:val="18"/>
        </w:rPr>
        <w:t xml:space="preserve"> </w:t>
      </w:r>
    </w:p>
    <w:p w14:paraId="2B8DBA6F" w14:textId="77777777" w:rsidR="005C2FF9" w:rsidRDefault="005C2FF9">
      <w:pPr>
        <w:rPr>
          <w:b/>
          <w:bCs/>
        </w:rPr>
      </w:pPr>
    </w:p>
    <w:p w14:paraId="77360D56" w14:textId="77777777" w:rsidR="003561DE" w:rsidRDefault="003561DE">
      <w:pPr>
        <w:rPr>
          <w:b/>
          <w:bCs/>
        </w:rPr>
      </w:pPr>
    </w:p>
    <w:p w14:paraId="0A6A99FA" w14:textId="77777777" w:rsidR="005E785E" w:rsidRDefault="005E785E">
      <w:pPr>
        <w:rPr>
          <w:b/>
          <w:bCs/>
        </w:rPr>
      </w:pPr>
    </w:p>
    <w:p w14:paraId="6FAA945A" w14:textId="77777777" w:rsidR="003561DE" w:rsidRDefault="003561DE">
      <w:pPr>
        <w:rPr>
          <w:b/>
          <w:bCs/>
        </w:rPr>
      </w:pPr>
    </w:p>
    <w:p w14:paraId="7E0A2120" w14:textId="77777777" w:rsidR="0035516D" w:rsidRDefault="0035516D">
      <w:pPr>
        <w:rPr>
          <w:b/>
          <w:bCs/>
        </w:rPr>
      </w:pPr>
    </w:p>
    <w:p w14:paraId="3DBDDA1C" w14:textId="1E250454" w:rsidR="003561DE" w:rsidRDefault="005C2FF9" w:rsidP="00F032F3">
      <w:pPr>
        <w:ind w:left="720" w:hanging="720"/>
        <w:rPr>
          <w:b/>
          <w:bCs/>
        </w:rPr>
      </w:pPr>
      <w:r>
        <w:rPr>
          <w:b/>
          <w:bCs/>
        </w:rPr>
        <w:t>II.</w:t>
      </w:r>
      <w:r>
        <w:rPr>
          <w:b/>
          <w:bCs/>
        </w:rPr>
        <w:tab/>
      </w:r>
      <w:r w:rsidR="005E785E">
        <w:rPr>
          <w:b/>
          <w:bCs/>
        </w:rPr>
        <w:t>Jesus’</w:t>
      </w:r>
      <w:r w:rsidR="004255C9">
        <w:rPr>
          <w:b/>
          <w:bCs/>
        </w:rPr>
        <w:t>s</w:t>
      </w:r>
      <w:r w:rsidR="005E785E">
        <w:rPr>
          <w:b/>
          <w:bCs/>
        </w:rPr>
        <w:t xml:space="preserve"> </w:t>
      </w:r>
      <w:r w:rsidR="005E785E" w:rsidRPr="005E785E">
        <w:rPr>
          <w:b/>
          <w:bCs/>
          <w:u w:val="single"/>
        </w:rPr>
        <w:t>CAUTIONARY</w:t>
      </w:r>
      <w:r w:rsidR="005E785E">
        <w:rPr>
          <w:b/>
          <w:bCs/>
        </w:rPr>
        <w:t xml:space="preserve"> </w:t>
      </w:r>
      <w:r w:rsidR="005C0625">
        <w:rPr>
          <w:b/>
          <w:bCs/>
        </w:rPr>
        <w:t>report</w:t>
      </w:r>
      <w:r w:rsidR="00813CD7">
        <w:rPr>
          <w:b/>
          <w:bCs/>
        </w:rPr>
        <w:t xml:space="preserve"> </w:t>
      </w:r>
      <w:r w:rsidR="005E785E">
        <w:rPr>
          <w:b/>
          <w:bCs/>
        </w:rPr>
        <w:t>to the listening crowds (vs. 10-11)</w:t>
      </w:r>
    </w:p>
    <w:p w14:paraId="7FEB7341" w14:textId="77777777" w:rsidR="007C777B" w:rsidRDefault="007C777B" w:rsidP="007C777B">
      <w:pPr>
        <w:ind w:left="720" w:hanging="720"/>
        <w:rPr>
          <w:b/>
          <w:bCs/>
        </w:rPr>
      </w:pPr>
    </w:p>
    <w:p w14:paraId="60727801" w14:textId="77777777" w:rsidR="007C777B" w:rsidRDefault="007C777B" w:rsidP="007C777B">
      <w:pPr>
        <w:ind w:left="720" w:hanging="720"/>
        <w:rPr>
          <w:b/>
          <w:bCs/>
        </w:rPr>
      </w:pPr>
    </w:p>
    <w:p w14:paraId="216B32E2" w14:textId="77777777" w:rsidR="007C777B" w:rsidRDefault="007C777B" w:rsidP="007C777B">
      <w:pPr>
        <w:ind w:left="720" w:hanging="720"/>
        <w:rPr>
          <w:b/>
          <w:bCs/>
        </w:rPr>
      </w:pPr>
    </w:p>
    <w:p w14:paraId="21D6E840" w14:textId="77777777" w:rsidR="007C777B" w:rsidRDefault="007C777B" w:rsidP="005E785E">
      <w:pPr>
        <w:rPr>
          <w:b/>
          <w:bCs/>
        </w:rPr>
      </w:pPr>
    </w:p>
    <w:p w14:paraId="3765492D" w14:textId="77777777" w:rsidR="003561DE" w:rsidRDefault="003561DE">
      <w:pPr>
        <w:rPr>
          <w:b/>
          <w:bCs/>
        </w:rPr>
      </w:pPr>
    </w:p>
    <w:p w14:paraId="43B5177E" w14:textId="77777777" w:rsidR="0035516D" w:rsidRDefault="0035516D">
      <w:pPr>
        <w:rPr>
          <w:b/>
          <w:bCs/>
        </w:rPr>
      </w:pPr>
    </w:p>
    <w:p w14:paraId="043E80EB" w14:textId="54CF5552" w:rsidR="005E785E" w:rsidRDefault="005C2FF9" w:rsidP="007C777B">
      <w:pPr>
        <w:ind w:left="720" w:hanging="720"/>
        <w:rPr>
          <w:b/>
          <w:bCs/>
        </w:rPr>
      </w:pPr>
      <w:r>
        <w:rPr>
          <w:b/>
          <w:bCs/>
        </w:rPr>
        <w:t>III.</w:t>
      </w:r>
      <w:r>
        <w:rPr>
          <w:b/>
          <w:bCs/>
        </w:rPr>
        <w:tab/>
      </w:r>
      <w:r w:rsidR="005E785E">
        <w:rPr>
          <w:b/>
          <w:bCs/>
        </w:rPr>
        <w:t>Jesus’</w:t>
      </w:r>
      <w:r w:rsidR="004255C9">
        <w:rPr>
          <w:b/>
          <w:bCs/>
        </w:rPr>
        <w:t>s</w:t>
      </w:r>
      <w:r w:rsidR="005E785E">
        <w:rPr>
          <w:b/>
          <w:bCs/>
        </w:rPr>
        <w:t xml:space="preserve"> </w:t>
      </w:r>
      <w:r w:rsidR="005E785E" w:rsidRPr="005E785E">
        <w:rPr>
          <w:b/>
          <w:bCs/>
          <w:u w:val="single"/>
        </w:rPr>
        <w:t>CANDID</w:t>
      </w:r>
      <w:r w:rsidR="005E785E">
        <w:rPr>
          <w:b/>
          <w:bCs/>
        </w:rPr>
        <w:t xml:space="preserve"> reply to </w:t>
      </w:r>
      <w:r w:rsidR="00EE1ECC">
        <w:rPr>
          <w:b/>
          <w:bCs/>
        </w:rPr>
        <w:t>His</w:t>
      </w:r>
      <w:r w:rsidR="005E785E">
        <w:rPr>
          <w:b/>
          <w:bCs/>
        </w:rPr>
        <w:t xml:space="preserve"> disciples’ question </w:t>
      </w:r>
      <w:r>
        <w:rPr>
          <w:b/>
          <w:bCs/>
        </w:rPr>
        <w:t>(v</w:t>
      </w:r>
      <w:r w:rsidR="005E785E">
        <w:rPr>
          <w:b/>
          <w:bCs/>
        </w:rPr>
        <w:t>s. 12-14</w:t>
      </w:r>
      <w:r>
        <w:rPr>
          <w:b/>
          <w:bCs/>
        </w:rPr>
        <w:t>)</w:t>
      </w:r>
      <w:r w:rsidR="007C777B">
        <w:rPr>
          <w:b/>
          <w:bCs/>
        </w:rPr>
        <w:t xml:space="preserve"> </w:t>
      </w:r>
    </w:p>
    <w:p w14:paraId="2F7D77DF" w14:textId="13E496C9" w:rsidR="005C2FF9" w:rsidRPr="007C777B" w:rsidRDefault="00744272" w:rsidP="005E785E">
      <w:pPr>
        <w:ind w:left="720"/>
        <w:rPr>
          <w:b/>
          <w:bCs/>
        </w:rPr>
      </w:pPr>
      <w:r w:rsidRPr="00744272">
        <w:rPr>
          <w:sz w:val="18"/>
          <w:szCs w:val="18"/>
        </w:rPr>
        <w:t>(</w:t>
      </w:r>
      <w:r w:rsidR="00F032F3">
        <w:rPr>
          <w:sz w:val="18"/>
          <w:szCs w:val="18"/>
        </w:rPr>
        <w:t>Mark 7:17</w:t>
      </w:r>
      <w:r w:rsidRPr="00744272">
        <w:rPr>
          <w:sz w:val="18"/>
          <w:szCs w:val="18"/>
        </w:rPr>
        <w:t>)</w:t>
      </w:r>
    </w:p>
    <w:p w14:paraId="7B6C7E20" w14:textId="77777777" w:rsidR="005C2FF9" w:rsidRDefault="005C2FF9">
      <w:pPr>
        <w:rPr>
          <w:b/>
          <w:bCs/>
        </w:rPr>
      </w:pPr>
    </w:p>
    <w:p w14:paraId="0C2F82D8" w14:textId="77777777" w:rsidR="00744272" w:rsidRDefault="00744272">
      <w:pPr>
        <w:rPr>
          <w:b/>
          <w:bCs/>
        </w:rPr>
      </w:pPr>
    </w:p>
    <w:p w14:paraId="7617E513" w14:textId="77777777" w:rsidR="005E785E" w:rsidRDefault="005E785E">
      <w:pPr>
        <w:rPr>
          <w:b/>
          <w:bCs/>
        </w:rPr>
      </w:pPr>
    </w:p>
    <w:p w14:paraId="7EAC2448" w14:textId="77777777" w:rsidR="005E785E" w:rsidRDefault="005E785E">
      <w:pPr>
        <w:rPr>
          <w:b/>
          <w:bCs/>
        </w:rPr>
      </w:pPr>
    </w:p>
    <w:p w14:paraId="15BB5DA1" w14:textId="77777777" w:rsidR="00744272" w:rsidRDefault="00744272">
      <w:pPr>
        <w:rPr>
          <w:b/>
          <w:bCs/>
        </w:rPr>
      </w:pPr>
    </w:p>
    <w:p w14:paraId="6BFA7699" w14:textId="77777777" w:rsidR="0028603B" w:rsidRDefault="0028603B">
      <w:pPr>
        <w:rPr>
          <w:b/>
          <w:bCs/>
        </w:rPr>
      </w:pPr>
    </w:p>
    <w:p w14:paraId="2E869156" w14:textId="2B915145" w:rsidR="005C2FF9" w:rsidRDefault="005E785E">
      <w:pPr>
        <w:rPr>
          <w:b/>
          <w:bCs/>
        </w:rPr>
      </w:pPr>
      <w:r>
        <w:rPr>
          <w:b/>
          <w:bCs/>
        </w:rPr>
        <w:t>IV.</w:t>
      </w:r>
      <w:r>
        <w:rPr>
          <w:b/>
          <w:bCs/>
        </w:rPr>
        <w:tab/>
        <w:t>Jesus’</w:t>
      </w:r>
      <w:r w:rsidR="004255C9">
        <w:rPr>
          <w:b/>
          <w:bCs/>
        </w:rPr>
        <w:t>s</w:t>
      </w:r>
      <w:r>
        <w:rPr>
          <w:b/>
          <w:bCs/>
        </w:rPr>
        <w:t xml:space="preserve"> </w:t>
      </w:r>
      <w:r w:rsidRPr="005E785E">
        <w:rPr>
          <w:b/>
          <w:bCs/>
          <w:u w:val="single"/>
        </w:rPr>
        <w:t>CORRECTIVE</w:t>
      </w:r>
      <w:r>
        <w:rPr>
          <w:b/>
          <w:bCs/>
        </w:rPr>
        <w:t xml:space="preserve"> rebuke of Peter’s </w:t>
      </w:r>
      <w:r w:rsidR="00641702">
        <w:rPr>
          <w:b/>
          <w:bCs/>
        </w:rPr>
        <w:t>request</w:t>
      </w:r>
      <w:r>
        <w:rPr>
          <w:b/>
          <w:bCs/>
        </w:rPr>
        <w:t xml:space="preserve"> (vs. 15-20)</w:t>
      </w:r>
    </w:p>
    <w:p w14:paraId="4013BA2D" w14:textId="49DF28B6" w:rsidR="00F032F3" w:rsidRPr="007C777B" w:rsidRDefault="00F032F3" w:rsidP="00F032F3">
      <w:pPr>
        <w:ind w:left="720"/>
        <w:rPr>
          <w:b/>
          <w:bCs/>
        </w:rPr>
      </w:pPr>
      <w:r w:rsidRPr="00744272">
        <w:rPr>
          <w:sz w:val="18"/>
          <w:szCs w:val="18"/>
        </w:rPr>
        <w:t>(</w:t>
      </w:r>
      <w:r>
        <w:rPr>
          <w:sz w:val="18"/>
          <w:szCs w:val="18"/>
        </w:rPr>
        <w:t>Proverbs 4:23</w:t>
      </w:r>
      <w:r w:rsidRPr="00744272">
        <w:rPr>
          <w:sz w:val="18"/>
          <w:szCs w:val="18"/>
        </w:rPr>
        <w:t>)</w:t>
      </w:r>
      <w:r>
        <w:rPr>
          <w:sz w:val="18"/>
          <w:szCs w:val="18"/>
        </w:rPr>
        <w:t xml:space="preserve"> (Hebrews 4:12) (Jeremiah 17:9) (Proverbs 20:9, 21:2) (Romans 1:21) (Ezekiel 36:26) (Jeremiah 17:10) (Hebrews 4:12)</w:t>
      </w:r>
    </w:p>
    <w:p w14:paraId="7B825EEA" w14:textId="4FDA1881" w:rsidR="0035516D" w:rsidRDefault="0035516D">
      <w:pPr>
        <w:rPr>
          <w:b/>
          <w:bCs/>
        </w:rPr>
      </w:pPr>
    </w:p>
    <w:p w14:paraId="53802C92" w14:textId="77777777" w:rsidR="0035516D" w:rsidRDefault="0035516D">
      <w:pPr>
        <w:rPr>
          <w:b/>
          <w:bCs/>
        </w:rPr>
      </w:pPr>
    </w:p>
    <w:p w14:paraId="10A4C6DD" w14:textId="77777777" w:rsidR="005E785E" w:rsidRDefault="005E785E">
      <w:pPr>
        <w:rPr>
          <w:b/>
          <w:bCs/>
        </w:rPr>
      </w:pPr>
    </w:p>
    <w:p w14:paraId="38E3F334" w14:textId="77777777" w:rsidR="005E785E" w:rsidRDefault="005E785E">
      <w:pPr>
        <w:rPr>
          <w:b/>
          <w:bCs/>
        </w:rPr>
      </w:pPr>
    </w:p>
    <w:p w14:paraId="42BD897D" w14:textId="77777777" w:rsidR="005E785E" w:rsidRDefault="005E785E">
      <w:pPr>
        <w:rPr>
          <w:b/>
          <w:bCs/>
        </w:rPr>
      </w:pPr>
    </w:p>
    <w:p w14:paraId="2FC030A6" w14:textId="77777777" w:rsidR="005E785E" w:rsidRDefault="005E785E">
      <w:pPr>
        <w:rPr>
          <w:b/>
          <w:bCs/>
        </w:rPr>
      </w:pPr>
    </w:p>
    <w:p w14:paraId="42EC5CC9" w14:textId="77777777" w:rsidR="005E785E" w:rsidRDefault="005E785E">
      <w:pPr>
        <w:rPr>
          <w:b/>
          <w:bCs/>
        </w:rPr>
      </w:pPr>
    </w:p>
    <w:p w14:paraId="773AB6BA" w14:textId="77777777" w:rsidR="005C2FF9" w:rsidRDefault="005C2FF9">
      <w:pPr>
        <w:rPr>
          <w:b/>
          <w:bCs/>
        </w:rPr>
      </w:pPr>
      <w:r>
        <w:rPr>
          <w:b/>
          <w:bCs/>
        </w:rPr>
        <w:t>Application</w:t>
      </w:r>
    </w:p>
    <w:p w14:paraId="55B34578" w14:textId="1F8044C2" w:rsidR="00924F73" w:rsidRPr="00924F73" w:rsidRDefault="00924F73">
      <w:pPr>
        <w:rPr>
          <w:sz w:val="18"/>
          <w:szCs w:val="18"/>
        </w:rPr>
      </w:pPr>
      <w:r>
        <w:rPr>
          <w:sz w:val="18"/>
          <w:szCs w:val="18"/>
        </w:rPr>
        <w:t>(</w:t>
      </w:r>
      <w:r w:rsidR="00F032F3">
        <w:rPr>
          <w:sz w:val="18"/>
          <w:szCs w:val="18"/>
        </w:rPr>
        <w:t>Matthew 7:21-23</w:t>
      </w:r>
      <w:r>
        <w:rPr>
          <w:sz w:val="18"/>
          <w:szCs w:val="18"/>
        </w:rPr>
        <w:t>)</w:t>
      </w:r>
    </w:p>
    <w:sectPr w:rsidR="00924F73" w:rsidRPr="00924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2D8"/>
    <w:rsid w:val="000370B3"/>
    <w:rsid w:val="00040B20"/>
    <w:rsid w:val="00050435"/>
    <w:rsid w:val="000A3BE6"/>
    <w:rsid w:val="000C62D8"/>
    <w:rsid w:val="001068D3"/>
    <w:rsid w:val="00241CE4"/>
    <w:rsid w:val="0028603B"/>
    <w:rsid w:val="002B65B4"/>
    <w:rsid w:val="0035516D"/>
    <w:rsid w:val="003561DE"/>
    <w:rsid w:val="003608D9"/>
    <w:rsid w:val="00361454"/>
    <w:rsid w:val="00391D68"/>
    <w:rsid w:val="003C64B5"/>
    <w:rsid w:val="003F2E81"/>
    <w:rsid w:val="004255C9"/>
    <w:rsid w:val="004A0BDA"/>
    <w:rsid w:val="004A24A2"/>
    <w:rsid w:val="00534750"/>
    <w:rsid w:val="005C0625"/>
    <w:rsid w:val="005C2FF9"/>
    <w:rsid w:val="005E785E"/>
    <w:rsid w:val="00621DCF"/>
    <w:rsid w:val="0062531A"/>
    <w:rsid w:val="00630DF3"/>
    <w:rsid w:val="00641702"/>
    <w:rsid w:val="00661CF7"/>
    <w:rsid w:val="006C3A06"/>
    <w:rsid w:val="006C4D15"/>
    <w:rsid w:val="0070637E"/>
    <w:rsid w:val="0072362C"/>
    <w:rsid w:val="00744272"/>
    <w:rsid w:val="0079391F"/>
    <w:rsid w:val="007A2E06"/>
    <w:rsid w:val="007A5C99"/>
    <w:rsid w:val="007C777B"/>
    <w:rsid w:val="007E1599"/>
    <w:rsid w:val="00813CD7"/>
    <w:rsid w:val="00880917"/>
    <w:rsid w:val="008873D1"/>
    <w:rsid w:val="008C06E7"/>
    <w:rsid w:val="008C7ECE"/>
    <w:rsid w:val="008D52B9"/>
    <w:rsid w:val="00924F73"/>
    <w:rsid w:val="0097537F"/>
    <w:rsid w:val="009833F6"/>
    <w:rsid w:val="009B0AC9"/>
    <w:rsid w:val="009D78CB"/>
    <w:rsid w:val="00A4651B"/>
    <w:rsid w:val="00A911D4"/>
    <w:rsid w:val="00B0657B"/>
    <w:rsid w:val="00B30372"/>
    <w:rsid w:val="00B84914"/>
    <w:rsid w:val="00E51DD0"/>
    <w:rsid w:val="00E64F0D"/>
    <w:rsid w:val="00EC0F55"/>
    <w:rsid w:val="00ED77AD"/>
    <w:rsid w:val="00EE1ECC"/>
    <w:rsid w:val="00F032F3"/>
    <w:rsid w:val="00F16445"/>
    <w:rsid w:val="00F73DC9"/>
    <w:rsid w:val="00F90F54"/>
    <w:rsid w:val="00F92864"/>
    <w:rsid w:val="00FD76DA"/>
    <w:rsid w:val="00FE78FF"/>
    <w:rsid w:val="00FF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3674A6"/>
  <w15:chartTrackingRefBased/>
  <w15:docId w15:val="{4759D3FE-C4A8-A148-A44B-7BD88AFDF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2D8"/>
    <w:rPr>
      <w:rFonts w:ascii="Arial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0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D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D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D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DF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DF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DF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DF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D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D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D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D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D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D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D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0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DF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0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DF3"/>
    <w:pPr>
      <w:spacing w:before="160" w:after="16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0D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DF3"/>
    <w:pPr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0D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D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D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ewdawson/Library/Group%20Containers/UBF8T346G9.Office/User%20Content.localized/Templates.localized/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31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 Dawson</dc:creator>
  <cp:keywords/>
  <dc:description/>
  <cp:lastModifiedBy>Lew Dawson</cp:lastModifiedBy>
  <cp:revision>13</cp:revision>
  <dcterms:created xsi:type="dcterms:W3CDTF">2026-06-20T19:46:00Z</dcterms:created>
  <dcterms:modified xsi:type="dcterms:W3CDTF">2026-07-08T18:06:00Z</dcterms:modified>
</cp:coreProperties>
</file>