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B542C" w14:textId="77777777" w:rsidR="00EB7F2A" w:rsidRDefault="00EB7F2A" w:rsidP="00401DD0">
      <w:pPr>
        <w:pStyle w:val="Heading1"/>
        <w:jc w:val="center"/>
        <w:rPr>
          <w:rFonts w:eastAsiaTheme="minorHAnsi"/>
          <w:b/>
          <w:bCs/>
        </w:rPr>
      </w:pPr>
      <w:bookmarkStart w:id="0" w:name="_Toc374984376"/>
    </w:p>
    <w:p w14:paraId="39C078FA" w14:textId="454EE95C" w:rsidR="008252BE" w:rsidRPr="00401DD0" w:rsidRDefault="008252BE" w:rsidP="00401DD0">
      <w:pPr>
        <w:pStyle w:val="Heading1"/>
        <w:jc w:val="center"/>
        <w:rPr>
          <w:rFonts w:eastAsiaTheme="minorHAnsi"/>
          <w:b/>
          <w:bCs/>
        </w:rPr>
      </w:pPr>
      <w:r w:rsidRPr="00401DD0">
        <w:rPr>
          <w:rFonts w:eastAsiaTheme="minorHAnsi"/>
          <w:b/>
          <w:bCs/>
        </w:rPr>
        <w:t>The Big Idea</w:t>
      </w:r>
    </w:p>
    <w:p w14:paraId="4E2B044A" w14:textId="709EA691" w:rsidR="001243FF" w:rsidRDefault="001A42E9" w:rsidP="00943278">
      <w:pPr>
        <w:spacing w:after="160" w:line="360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/>
          <w:bCs/>
          <w:sz w:val="28"/>
          <w:szCs w:val="28"/>
        </w:rPr>
        <w:t>God offers eternal life not through religion, but through His Son, Jesus Christ—the only way, the only truth, and the only life.</w:t>
      </w:r>
    </w:p>
    <w:p w14:paraId="6D068212" w14:textId="77777777" w:rsidR="00EB7F2A" w:rsidRDefault="00EB7F2A" w:rsidP="00943278">
      <w:pPr>
        <w:spacing w:after="160" w:line="360" w:lineRule="auto"/>
        <w:jc w:val="center"/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</w:pPr>
    </w:p>
    <w:p w14:paraId="48B23221" w14:textId="77777777" w:rsidR="001A42E9" w:rsidRPr="001A42E9" w:rsidRDefault="001A42E9" w:rsidP="001A42E9">
      <w:pPr>
        <w:numPr>
          <w:ilvl w:val="0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/>
          <w:bCs/>
          <w:sz w:val="28"/>
          <w:szCs w:val="28"/>
        </w:rPr>
        <w:t>Jesus Isn’t One Path Among Many.  He’s the Only Way!</w:t>
      </w:r>
    </w:p>
    <w:p w14:paraId="064ADB23" w14:textId="77777777" w:rsidR="001A42E9" w:rsidRDefault="001A42E9" w:rsidP="001A42E9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“I am the way, and the truth, and the life. No one comes to the </w:t>
      </w:r>
      <w:proofErr w:type="gramStart"/>
      <w:r w:rsidRPr="001A42E9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Father</w:t>
      </w:r>
      <w:proofErr w:type="gramEnd"/>
      <w:r w:rsidRPr="001A42E9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 except through Me.”</w:t>
      </w:r>
      <w:r w:rsidRPr="001A42E9">
        <w:rPr>
          <w:rFonts w:asciiTheme="minorHAnsi" w:eastAsiaTheme="minorHAnsi" w:hAnsiTheme="minorHAnsi" w:cstheme="minorHAnsi"/>
          <w:bCs/>
          <w:sz w:val="28"/>
          <w:szCs w:val="28"/>
        </w:rPr>
        <w:t xml:space="preserve"> </w:t>
      </w:r>
      <w:r w:rsidRPr="001A42E9">
        <w:rPr>
          <w:rFonts w:asciiTheme="minorHAnsi" w:eastAsiaTheme="minorHAnsi" w:hAnsiTheme="minorHAnsi" w:cstheme="minorHAnsi"/>
          <w:b/>
          <w:bCs/>
          <w:sz w:val="28"/>
          <w:szCs w:val="28"/>
        </w:rPr>
        <w:t>– John 14:6 (ESV)</w:t>
      </w:r>
    </w:p>
    <w:p w14:paraId="2981B0CE" w14:textId="77777777" w:rsidR="00EB7F2A" w:rsidRPr="001A42E9" w:rsidRDefault="00EB7F2A" w:rsidP="001A42E9">
      <w:p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</w:p>
    <w:p w14:paraId="3418C1B3" w14:textId="77777777" w:rsidR="001A42E9" w:rsidRPr="001A42E9" w:rsidRDefault="001A42E9" w:rsidP="001A42E9">
      <w:pPr>
        <w:numPr>
          <w:ilvl w:val="0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/>
          <w:bCs/>
          <w:sz w:val="28"/>
          <w:szCs w:val="28"/>
        </w:rPr>
        <w:t>Salvation Can’t Be Earned.  It Can Only Be Received</w:t>
      </w:r>
    </w:p>
    <w:p w14:paraId="06181D56" w14:textId="77777777" w:rsidR="001A42E9" w:rsidRDefault="001A42E9" w:rsidP="001A42E9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There is salvation in no one else, for there is no other name under heaven… by which we must be saved.</w:t>
      </w:r>
      <w:r w:rsidRPr="001A42E9">
        <w:rPr>
          <w:rFonts w:asciiTheme="minorHAnsi" w:eastAsiaTheme="minorHAnsi" w:hAnsiTheme="minorHAnsi" w:cstheme="minorHAnsi"/>
          <w:bCs/>
          <w:sz w:val="28"/>
          <w:szCs w:val="28"/>
        </w:rPr>
        <w:t xml:space="preserve"> </w:t>
      </w:r>
      <w:r w:rsidRPr="001A42E9">
        <w:rPr>
          <w:rFonts w:asciiTheme="minorHAnsi" w:eastAsiaTheme="minorHAnsi" w:hAnsiTheme="minorHAnsi" w:cstheme="minorHAnsi"/>
          <w:b/>
          <w:bCs/>
          <w:sz w:val="28"/>
          <w:szCs w:val="28"/>
        </w:rPr>
        <w:t>– Acts 4:12 (ESV)</w:t>
      </w:r>
    </w:p>
    <w:p w14:paraId="1AF0FF7B" w14:textId="77777777" w:rsidR="00EB7F2A" w:rsidRPr="001A42E9" w:rsidRDefault="00EB7F2A" w:rsidP="001A42E9">
      <w:p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</w:p>
    <w:p w14:paraId="1D45F437" w14:textId="77777777" w:rsidR="001A42E9" w:rsidRPr="001A42E9" w:rsidRDefault="001A42E9" w:rsidP="001A42E9">
      <w:pPr>
        <w:numPr>
          <w:ilvl w:val="0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/>
          <w:bCs/>
          <w:sz w:val="28"/>
          <w:szCs w:val="28"/>
        </w:rPr>
        <w:t>Faith in Jesus Requires Personal Revelation</w:t>
      </w:r>
    </w:p>
    <w:p w14:paraId="3CE66047" w14:textId="77777777" w:rsidR="001A42E9" w:rsidRPr="001A42E9" w:rsidRDefault="001A42E9" w:rsidP="001A42E9">
      <w:p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“Blessed are you, Simon… for this was not revealed to you by flesh and blood, but by My Father in heaven.”</w:t>
      </w:r>
      <w:r w:rsidRPr="001A42E9">
        <w:rPr>
          <w:rFonts w:asciiTheme="minorHAnsi" w:eastAsiaTheme="minorHAnsi" w:hAnsiTheme="minorHAnsi" w:cstheme="minorHAnsi"/>
          <w:bCs/>
          <w:sz w:val="28"/>
          <w:szCs w:val="28"/>
        </w:rPr>
        <w:t xml:space="preserve"> </w:t>
      </w:r>
      <w:r w:rsidRPr="001A42E9">
        <w:rPr>
          <w:rFonts w:asciiTheme="minorHAnsi" w:eastAsiaTheme="minorHAnsi" w:hAnsiTheme="minorHAnsi" w:cstheme="minorHAnsi"/>
          <w:b/>
          <w:bCs/>
          <w:sz w:val="28"/>
          <w:szCs w:val="28"/>
        </w:rPr>
        <w:t>– Matthew 16:17 (NIV)</w:t>
      </w:r>
    </w:p>
    <w:p w14:paraId="6CC29AEF" w14:textId="77777777" w:rsidR="001A42E9" w:rsidRDefault="001A42E9" w:rsidP="001A42E9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Anyone who comes to Him must believe that He exists and that He rewards those who earnestly seek Him. </w:t>
      </w:r>
      <w:r w:rsidRPr="001A42E9">
        <w:rPr>
          <w:rFonts w:asciiTheme="minorHAnsi" w:eastAsiaTheme="minorHAnsi" w:hAnsiTheme="minorHAnsi" w:cstheme="minorHAnsi"/>
          <w:b/>
          <w:bCs/>
          <w:sz w:val="28"/>
          <w:szCs w:val="28"/>
        </w:rPr>
        <w:t>– Hebrews 11:6 (ESV)</w:t>
      </w:r>
    </w:p>
    <w:p w14:paraId="394D179A" w14:textId="12FF0163" w:rsidR="001A42E9" w:rsidRPr="001A42E9" w:rsidRDefault="001A42E9" w:rsidP="00EB7F2A">
      <w:pPr>
        <w:pStyle w:val="Heading1"/>
      </w:pPr>
      <w:r w:rsidRPr="001A42E9">
        <w:lastRenderedPageBreak/>
        <w:t xml:space="preserve">What should I do now?  </w:t>
      </w:r>
    </w:p>
    <w:p w14:paraId="5D8F3B4C" w14:textId="77777777" w:rsidR="001A42E9" w:rsidRPr="001A42E9" w:rsidRDefault="001A42E9" w:rsidP="001A42E9">
      <w:pPr>
        <w:numPr>
          <w:ilvl w:val="1"/>
          <w:numId w:val="20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sz w:val="28"/>
          <w:szCs w:val="28"/>
        </w:rPr>
        <w:t>Ask God to Reveal the Truth to You Personally</w:t>
      </w:r>
    </w:p>
    <w:p w14:paraId="4585A35F" w14:textId="77777777" w:rsidR="001A42E9" w:rsidRPr="001A42E9" w:rsidRDefault="001A42E9" w:rsidP="001A42E9">
      <w:pPr>
        <w:numPr>
          <w:ilvl w:val="1"/>
          <w:numId w:val="20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sz w:val="28"/>
          <w:szCs w:val="28"/>
        </w:rPr>
        <w:t>Don’t Let Fear Keep You from Following the Truth</w:t>
      </w:r>
    </w:p>
    <w:p w14:paraId="55202B60" w14:textId="77777777" w:rsidR="001A42E9" w:rsidRPr="001A42E9" w:rsidRDefault="001A42E9" w:rsidP="001A42E9">
      <w:pPr>
        <w:numPr>
          <w:ilvl w:val="1"/>
          <w:numId w:val="20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sz w:val="28"/>
          <w:szCs w:val="28"/>
        </w:rPr>
        <w:t>Take the Step of Surrender</w:t>
      </w:r>
    </w:p>
    <w:p w14:paraId="6B3FBD99" w14:textId="77777777" w:rsidR="00EB7F2A" w:rsidRDefault="00EB7F2A" w:rsidP="001A42E9">
      <w:p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</w:p>
    <w:p w14:paraId="2BCA5813" w14:textId="19C9BC0B" w:rsidR="001A42E9" w:rsidRPr="001A42E9" w:rsidRDefault="001A42E9" w:rsidP="00EB7F2A">
      <w:pPr>
        <w:pStyle w:val="Heading2"/>
      </w:pPr>
      <w:r w:rsidRPr="001A42E9">
        <w:t>A true follower of Jesus has…</w:t>
      </w:r>
    </w:p>
    <w:p w14:paraId="0CA196BD" w14:textId="77777777" w:rsidR="001A42E9" w:rsidRPr="001A42E9" w:rsidRDefault="001A42E9" w:rsidP="001A42E9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sz w:val="28"/>
          <w:szCs w:val="28"/>
        </w:rPr>
        <w:t>An intense hunger to read and study the Word of God, not out of duty but delight.</w:t>
      </w:r>
    </w:p>
    <w:p w14:paraId="2E208F3A" w14:textId="77777777" w:rsidR="001A42E9" w:rsidRPr="001A42E9" w:rsidRDefault="001A42E9" w:rsidP="001A42E9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sz w:val="28"/>
          <w:szCs w:val="28"/>
        </w:rPr>
        <w:t>A deep desire to be near to God in prayer, worship, and daily life.</w:t>
      </w:r>
    </w:p>
    <w:p w14:paraId="3223713F" w14:textId="77777777" w:rsidR="001A42E9" w:rsidRPr="001A42E9" w:rsidRDefault="001A42E9" w:rsidP="001A42E9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sz w:val="28"/>
          <w:szCs w:val="28"/>
        </w:rPr>
        <w:t>A growing hatred for sin and a longing for holiness.</w:t>
      </w:r>
    </w:p>
    <w:p w14:paraId="14BC5B2D" w14:textId="77777777" w:rsidR="001A42E9" w:rsidRPr="001A42E9" w:rsidRDefault="001A42E9" w:rsidP="001A42E9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sz w:val="28"/>
          <w:szCs w:val="28"/>
        </w:rPr>
        <w:t>A love for other people, even when it’s difficult to do so, because God first loved us.</w:t>
      </w:r>
    </w:p>
    <w:p w14:paraId="1902864C" w14:textId="77777777" w:rsidR="001A42E9" w:rsidRPr="001A42E9" w:rsidRDefault="001A42E9" w:rsidP="001A42E9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sz w:val="28"/>
          <w:szCs w:val="28"/>
        </w:rPr>
        <w:t>A burden to share the Gospel so that others might know Christ.</w:t>
      </w:r>
    </w:p>
    <w:p w14:paraId="10E6C6E3" w14:textId="77777777" w:rsidR="001A42E9" w:rsidRPr="001A42E9" w:rsidRDefault="001A42E9" w:rsidP="001A42E9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sz w:val="28"/>
          <w:szCs w:val="28"/>
        </w:rPr>
        <w:t>A willingness to obey God’s commands even when it costs you.</w:t>
      </w:r>
    </w:p>
    <w:p w14:paraId="0068AB90" w14:textId="77777777" w:rsidR="001A42E9" w:rsidRPr="001A42E9" w:rsidRDefault="001A42E9" w:rsidP="001A42E9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1A42E9">
        <w:rPr>
          <w:rFonts w:asciiTheme="minorHAnsi" w:eastAsiaTheme="minorHAnsi" w:hAnsiTheme="minorHAnsi" w:cstheme="minorHAnsi"/>
          <w:bCs/>
          <w:sz w:val="28"/>
          <w:szCs w:val="28"/>
        </w:rPr>
        <w:t>A heart that perseveres through trials, clinging to God’s promises.</w:t>
      </w:r>
    </w:p>
    <w:bookmarkEnd w:id="0"/>
    <w:p w14:paraId="0B6BE578" w14:textId="77777777" w:rsidR="00EB7F2A" w:rsidRDefault="00EB7F2A" w:rsidP="008F3ABB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35D273C4" w14:textId="30CB89A2" w:rsidR="0078212A" w:rsidRDefault="00F65AFF" w:rsidP="008F3ABB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</w:p>
    <w:p w14:paraId="1482496C" w14:textId="77777777" w:rsidR="00547337" w:rsidRDefault="00547337" w:rsidP="009736F8">
      <w:pPr>
        <w:spacing w:after="160" w:line="360" w:lineRule="auto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372DEA1C" w:rsidR="00BF62AB" w:rsidRDefault="0091589D" w:rsidP="0091589D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91589D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Join us next Sunday as we continue our sermon series </w:t>
      </w:r>
      <w:r w:rsidRPr="0091589D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“Warnings and Wonders in the Word”</w:t>
      </w:r>
      <w:r w:rsidRPr="0091589D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with a message called </w:t>
      </w:r>
      <w:r w:rsidRPr="0091589D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“</w:t>
      </w:r>
      <w:r w:rsidR="008F3ABB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Raised Catholic… Now What?</w:t>
      </w:r>
      <w:r w:rsidRPr="0091589D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”</w:t>
      </w:r>
    </w:p>
    <w:sectPr w:rsidR="00BF62AB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CB77C" w14:textId="77777777" w:rsidR="00D82029" w:rsidRDefault="00D82029" w:rsidP="00695EC8">
      <w:pPr>
        <w:spacing w:line="240" w:lineRule="auto"/>
      </w:pPr>
      <w:r>
        <w:separator/>
      </w:r>
    </w:p>
  </w:endnote>
  <w:endnote w:type="continuationSeparator" w:id="0">
    <w:p w14:paraId="37198CEA" w14:textId="77777777" w:rsidR="00D82029" w:rsidRDefault="00D82029" w:rsidP="00695EC8">
      <w:pPr>
        <w:spacing w:line="240" w:lineRule="auto"/>
      </w:pPr>
      <w:r>
        <w:continuationSeparator/>
      </w:r>
    </w:p>
  </w:endnote>
  <w:endnote w:type="continuationNotice" w:id="1">
    <w:p w14:paraId="2A15B784" w14:textId="77777777" w:rsidR="00D82029" w:rsidRDefault="00D8202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9EA42" w14:textId="77777777" w:rsidR="00D82029" w:rsidRDefault="00D82029" w:rsidP="00695EC8">
      <w:pPr>
        <w:spacing w:line="240" w:lineRule="auto"/>
      </w:pPr>
      <w:r>
        <w:separator/>
      </w:r>
    </w:p>
  </w:footnote>
  <w:footnote w:type="continuationSeparator" w:id="0">
    <w:p w14:paraId="4C86A48C" w14:textId="77777777" w:rsidR="00D82029" w:rsidRDefault="00D82029" w:rsidP="00695EC8">
      <w:pPr>
        <w:spacing w:line="240" w:lineRule="auto"/>
      </w:pPr>
      <w:r>
        <w:continuationSeparator/>
      </w:r>
    </w:p>
  </w:footnote>
  <w:footnote w:type="continuationNotice" w:id="1">
    <w:p w14:paraId="533A6DAB" w14:textId="77777777" w:rsidR="00D82029" w:rsidRDefault="00D82029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08333226" w:rsidR="00695EC8" w:rsidRPr="00A26C3B" w:rsidRDefault="0092280D" w:rsidP="00695EC8">
    <w:pPr>
      <w:pStyle w:val="Header"/>
      <w:ind w:firstLine="0"/>
      <w:rPr>
        <w:rFonts w:asciiTheme="majorHAnsi" w:hAnsiTheme="majorHAnsi" w:cstheme="majorHAnsi"/>
        <w:b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122AD614">
          <wp:simplePos x="0" y="0"/>
          <wp:positionH relativeFrom="column">
            <wp:posOffset>5309235</wp:posOffset>
          </wp:positionH>
          <wp:positionV relativeFrom="paragraph">
            <wp:posOffset>112096</wp:posOffset>
          </wp:positionV>
          <wp:extent cx="1391429" cy="1114060"/>
          <wp:effectExtent l="0" t="0" r="0" b="0"/>
          <wp:wrapNone/>
          <wp:docPr id="712369357" name="Picture 1" descr="A yellow sign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 descr="A yellow sign with black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1429" cy="11140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F8ADAB" w14:textId="7A5E215F" w:rsidR="00191897" w:rsidRDefault="00191897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 xml:space="preserve">Sermon Series: </w:t>
    </w:r>
    <w:r w:rsidR="00B25E9B">
      <w:rPr>
        <w:rFonts w:asciiTheme="majorHAnsi" w:hAnsiTheme="majorHAnsi" w:cstheme="majorHAnsi"/>
        <w:b/>
      </w:rPr>
      <w:t xml:space="preserve">Warnings and Wonders </w:t>
    </w:r>
    <w:r w:rsidR="00A82BA4">
      <w:rPr>
        <w:rFonts w:asciiTheme="majorHAnsi" w:hAnsiTheme="majorHAnsi" w:cstheme="majorHAnsi"/>
        <w:b/>
      </w:rPr>
      <w:t>in God’s Word</w:t>
    </w:r>
    <w:r>
      <w:rPr>
        <w:rFonts w:asciiTheme="majorHAnsi" w:hAnsiTheme="majorHAnsi" w:cstheme="majorHAnsi"/>
        <w:b/>
      </w:rPr>
      <w:t>!</w:t>
    </w:r>
  </w:p>
  <w:p w14:paraId="2A19627F" w14:textId="1D19982C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1F79A6">
      <w:rPr>
        <w:rFonts w:asciiTheme="majorHAnsi" w:hAnsiTheme="majorHAnsi" w:cstheme="majorHAnsi"/>
        <w:b/>
        <w:bCs/>
      </w:rPr>
      <w:t>Considering Christ!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0946FF1B" w:rsidR="00695EC8" w:rsidRPr="006E045E" w:rsidRDefault="001F79A6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>October 5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A263EE">
      <w:rPr>
        <w:rFonts w:asciiTheme="majorHAnsi" w:hAnsiTheme="majorHAnsi" w:cstheme="majorHAnsi"/>
      </w:rPr>
      <w:t>5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AD322D7"/>
    <w:multiLevelType w:val="hybridMultilevel"/>
    <w:tmpl w:val="329618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8703574">
    <w:abstractNumId w:val="12"/>
  </w:num>
  <w:num w:numId="2" w16cid:durableId="1479420449">
    <w:abstractNumId w:val="15"/>
  </w:num>
  <w:num w:numId="3" w16cid:durableId="402801463">
    <w:abstractNumId w:val="4"/>
  </w:num>
  <w:num w:numId="4" w16cid:durableId="2049256534">
    <w:abstractNumId w:val="17"/>
  </w:num>
  <w:num w:numId="5" w16cid:durableId="1948658328">
    <w:abstractNumId w:val="11"/>
  </w:num>
  <w:num w:numId="6" w16cid:durableId="458449951">
    <w:abstractNumId w:val="14"/>
  </w:num>
  <w:num w:numId="7" w16cid:durableId="338512030">
    <w:abstractNumId w:val="1"/>
  </w:num>
  <w:num w:numId="8" w16cid:durableId="641234649">
    <w:abstractNumId w:val="6"/>
  </w:num>
  <w:num w:numId="9" w16cid:durableId="758254191">
    <w:abstractNumId w:val="13"/>
  </w:num>
  <w:num w:numId="10" w16cid:durableId="1801805302">
    <w:abstractNumId w:val="0"/>
  </w:num>
  <w:num w:numId="11" w16cid:durableId="1585069871">
    <w:abstractNumId w:val="10"/>
  </w:num>
  <w:num w:numId="12" w16cid:durableId="1804468771">
    <w:abstractNumId w:val="7"/>
  </w:num>
  <w:num w:numId="13" w16cid:durableId="1555307811">
    <w:abstractNumId w:val="2"/>
  </w:num>
  <w:num w:numId="14" w16cid:durableId="1364984739">
    <w:abstractNumId w:val="18"/>
  </w:num>
  <w:num w:numId="15" w16cid:durableId="1889343267">
    <w:abstractNumId w:val="9"/>
  </w:num>
  <w:num w:numId="16" w16cid:durableId="537013762">
    <w:abstractNumId w:val="8"/>
  </w:num>
  <w:num w:numId="17" w16cid:durableId="1650477663">
    <w:abstractNumId w:val="16"/>
  </w:num>
  <w:num w:numId="18" w16cid:durableId="855850622">
    <w:abstractNumId w:val="19"/>
  </w:num>
  <w:num w:numId="19" w16cid:durableId="1694334849">
    <w:abstractNumId w:val="3"/>
  </w:num>
  <w:num w:numId="20" w16cid:durableId="1583569222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774C"/>
    <w:rsid w:val="00031AF1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9E"/>
    <w:rsid w:val="00073817"/>
    <w:rsid w:val="00073F21"/>
    <w:rsid w:val="0007484C"/>
    <w:rsid w:val="00075D28"/>
    <w:rsid w:val="00076873"/>
    <w:rsid w:val="00080EDC"/>
    <w:rsid w:val="00084299"/>
    <w:rsid w:val="00085CF2"/>
    <w:rsid w:val="00086024"/>
    <w:rsid w:val="00086565"/>
    <w:rsid w:val="00090C41"/>
    <w:rsid w:val="00093B3F"/>
    <w:rsid w:val="00094BD0"/>
    <w:rsid w:val="000A04C6"/>
    <w:rsid w:val="000A2DE2"/>
    <w:rsid w:val="000A4847"/>
    <w:rsid w:val="000B1812"/>
    <w:rsid w:val="000B1AA5"/>
    <w:rsid w:val="000B2FA3"/>
    <w:rsid w:val="000B304D"/>
    <w:rsid w:val="000B5535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B2C"/>
    <w:rsid w:val="000E4C42"/>
    <w:rsid w:val="000E75E1"/>
    <w:rsid w:val="000F1092"/>
    <w:rsid w:val="000F42BA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522"/>
    <w:rsid w:val="001248AB"/>
    <w:rsid w:val="001259C6"/>
    <w:rsid w:val="00125FA6"/>
    <w:rsid w:val="0012691C"/>
    <w:rsid w:val="00130431"/>
    <w:rsid w:val="00131A79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F85"/>
    <w:rsid w:val="001811E7"/>
    <w:rsid w:val="00181FCA"/>
    <w:rsid w:val="001833BD"/>
    <w:rsid w:val="0018643D"/>
    <w:rsid w:val="00186484"/>
    <w:rsid w:val="00190492"/>
    <w:rsid w:val="00191897"/>
    <w:rsid w:val="00195245"/>
    <w:rsid w:val="001A04CC"/>
    <w:rsid w:val="001A04DA"/>
    <w:rsid w:val="001A42E9"/>
    <w:rsid w:val="001A4CA1"/>
    <w:rsid w:val="001B3863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24B6"/>
    <w:rsid w:val="001E4467"/>
    <w:rsid w:val="001E4C8E"/>
    <w:rsid w:val="001E768F"/>
    <w:rsid w:val="001F79A6"/>
    <w:rsid w:val="001F7D39"/>
    <w:rsid w:val="00202709"/>
    <w:rsid w:val="00203759"/>
    <w:rsid w:val="00203832"/>
    <w:rsid w:val="002056EE"/>
    <w:rsid w:val="002064A9"/>
    <w:rsid w:val="00214D97"/>
    <w:rsid w:val="002171A1"/>
    <w:rsid w:val="00220C74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BF7"/>
    <w:rsid w:val="00262589"/>
    <w:rsid w:val="00263FF9"/>
    <w:rsid w:val="00266270"/>
    <w:rsid w:val="002721E9"/>
    <w:rsid w:val="00273980"/>
    <w:rsid w:val="00286261"/>
    <w:rsid w:val="00293622"/>
    <w:rsid w:val="002954F2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F87"/>
    <w:rsid w:val="002A5D7E"/>
    <w:rsid w:val="002A7773"/>
    <w:rsid w:val="002B14D7"/>
    <w:rsid w:val="002B39A4"/>
    <w:rsid w:val="002B3E21"/>
    <w:rsid w:val="002B47DC"/>
    <w:rsid w:val="002B7B13"/>
    <w:rsid w:val="002C02FB"/>
    <w:rsid w:val="002C0700"/>
    <w:rsid w:val="002C13BE"/>
    <w:rsid w:val="002C1528"/>
    <w:rsid w:val="002C2DB0"/>
    <w:rsid w:val="002D0287"/>
    <w:rsid w:val="002E2CFB"/>
    <w:rsid w:val="002E4D34"/>
    <w:rsid w:val="002E54A9"/>
    <w:rsid w:val="002E5A3C"/>
    <w:rsid w:val="002E62EE"/>
    <w:rsid w:val="002F1EFD"/>
    <w:rsid w:val="002F2E77"/>
    <w:rsid w:val="002F361F"/>
    <w:rsid w:val="003030B5"/>
    <w:rsid w:val="003049AA"/>
    <w:rsid w:val="00310BE3"/>
    <w:rsid w:val="00312BE5"/>
    <w:rsid w:val="003157B0"/>
    <w:rsid w:val="00320C45"/>
    <w:rsid w:val="00321653"/>
    <w:rsid w:val="003227D0"/>
    <w:rsid w:val="00322B86"/>
    <w:rsid w:val="00323A07"/>
    <w:rsid w:val="0032579A"/>
    <w:rsid w:val="00327FEF"/>
    <w:rsid w:val="00334C91"/>
    <w:rsid w:val="00337ED1"/>
    <w:rsid w:val="00340CCB"/>
    <w:rsid w:val="00341B69"/>
    <w:rsid w:val="003463B2"/>
    <w:rsid w:val="00351C31"/>
    <w:rsid w:val="0035380A"/>
    <w:rsid w:val="00357A81"/>
    <w:rsid w:val="00360D30"/>
    <w:rsid w:val="00362E3D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327A"/>
    <w:rsid w:val="0039035F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F41"/>
    <w:rsid w:val="003B2861"/>
    <w:rsid w:val="003B2CE5"/>
    <w:rsid w:val="003B4E10"/>
    <w:rsid w:val="003B5E03"/>
    <w:rsid w:val="003B6ABE"/>
    <w:rsid w:val="003C3549"/>
    <w:rsid w:val="003C60C3"/>
    <w:rsid w:val="003C6921"/>
    <w:rsid w:val="003C71BC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5D7A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7A53"/>
    <w:rsid w:val="00440084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B84"/>
    <w:rsid w:val="00472360"/>
    <w:rsid w:val="00472E2F"/>
    <w:rsid w:val="0047354B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5828"/>
    <w:rsid w:val="004D02CC"/>
    <w:rsid w:val="004D157F"/>
    <w:rsid w:val="004E4ED3"/>
    <w:rsid w:val="004E6332"/>
    <w:rsid w:val="004F0F94"/>
    <w:rsid w:val="004F3B91"/>
    <w:rsid w:val="004F4C39"/>
    <w:rsid w:val="0050131B"/>
    <w:rsid w:val="00501328"/>
    <w:rsid w:val="005014EA"/>
    <w:rsid w:val="00501615"/>
    <w:rsid w:val="005029B0"/>
    <w:rsid w:val="00513072"/>
    <w:rsid w:val="0051420C"/>
    <w:rsid w:val="005162C6"/>
    <w:rsid w:val="00517284"/>
    <w:rsid w:val="00521DCE"/>
    <w:rsid w:val="00522F75"/>
    <w:rsid w:val="00526BBA"/>
    <w:rsid w:val="005276C6"/>
    <w:rsid w:val="005340F7"/>
    <w:rsid w:val="005417E2"/>
    <w:rsid w:val="00543FB2"/>
    <w:rsid w:val="00544BCF"/>
    <w:rsid w:val="00547337"/>
    <w:rsid w:val="0054734E"/>
    <w:rsid w:val="00553109"/>
    <w:rsid w:val="00556C13"/>
    <w:rsid w:val="00557555"/>
    <w:rsid w:val="00561595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30EDC"/>
    <w:rsid w:val="006319C0"/>
    <w:rsid w:val="00631C86"/>
    <w:rsid w:val="00632106"/>
    <w:rsid w:val="00634690"/>
    <w:rsid w:val="006358E9"/>
    <w:rsid w:val="006376E5"/>
    <w:rsid w:val="006379FB"/>
    <w:rsid w:val="00637FC1"/>
    <w:rsid w:val="0064027A"/>
    <w:rsid w:val="00643B82"/>
    <w:rsid w:val="00644C94"/>
    <w:rsid w:val="00645358"/>
    <w:rsid w:val="00646B18"/>
    <w:rsid w:val="00650AA6"/>
    <w:rsid w:val="00651F2D"/>
    <w:rsid w:val="006600B2"/>
    <w:rsid w:val="00660FCA"/>
    <w:rsid w:val="00662186"/>
    <w:rsid w:val="00672CC9"/>
    <w:rsid w:val="00675501"/>
    <w:rsid w:val="00675AC2"/>
    <w:rsid w:val="00677CED"/>
    <w:rsid w:val="00683C13"/>
    <w:rsid w:val="006850E3"/>
    <w:rsid w:val="006911D4"/>
    <w:rsid w:val="006935E9"/>
    <w:rsid w:val="00695661"/>
    <w:rsid w:val="00695EC8"/>
    <w:rsid w:val="006A2303"/>
    <w:rsid w:val="006A2CF7"/>
    <w:rsid w:val="006A309F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18CD"/>
    <w:rsid w:val="007222D2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799"/>
    <w:rsid w:val="00745101"/>
    <w:rsid w:val="00750663"/>
    <w:rsid w:val="00752750"/>
    <w:rsid w:val="0075698A"/>
    <w:rsid w:val="007573D2"/>
    <w:rsid w:val="00757DD5"/>
    <w:rsid w:val="00762E33"/>
    <w:rsid w:val="0076317D"/>
    <w:rsid w:val="0076339B"/>
    <w:rsid w:val="00765749"/>
    <w:rsid w:val="00765B1A"/>
    <w:rsid w:val="0077181D"/>
    <w:rsid w:val="00771B77"/>
    <w:rsid w:val="00771BC8"/>
    <w:rsid w:val="0077360D"/>
    <w:rsid w:val="0077386E"/>
    <w:rsid w:val="0077440A"/>
    <w:rsid w:val="00777496"/>
    <w:rsid w:val="00777BB9"/>
    <w:rsid w:val="00780BCD"/>
    <w:rsid w:val="0078212A"/>
    <w:rsid w:val="007842A2"/>
    <w:rsid w:val="0079149F"/>
    <w:rsid w:val="00793CA5"/>
    <w:rsid w:val="007A0370"/>
    <w:rsid w:val="007A1742"/>
    <w:rsid w:val="007A3376"/>
    <w:rsid w:val="007A4706"/>
    <w:rsid w:val="007A586C"/>
    <w:rsid w:val="007A59F4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F06E9"/>
    <w:rsid w:val="007F11EF"/>
    <w:rsid w:val="007F1AE3"/>
    <w:rsid w:val="007F1F41"/>
    <w:rsid w:val="007F2A6B"/>
    <w:rsid w:val="007F36AC"/>
    <w:rsid w:val="007F4C4D"/>
    <w:rsid w:val="007F73A6"/>
    <w:rsid w:val="00800572"/>
    <w:rsid w:val="0080459C"/>
    <w:rsid w:val="0080669C"/>
    <w:rsid w:val="008079CF"/>
    <w:rsid w:val="00814027"/>
    <w:rsid w:val="008143D5"/>
    <w:rsid w:val="00814868"/>
    <w:rsid w:val="00814ED4"/>
    <w:rsid w:val="0082406B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306D"/>
    <w:rsid w:val="00875728"/>
    <w:rsid w:val="00877DB7"/>
    <w:rsid w:val="0088148E"/>
    <w:rsid w:val="00883D2A"/>
    <w:rsid w:val="008849CB"/>
    <w:rsid w:val="00884F72"/>
    <w:rsid w:val="00885461"/>
    <w:rsid w:val="00886765"/>
    <w:rsid w:val="00892805"/>
    <w:rsid w:val="00895304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C7"/>
    <w:rsid w:val="008C006F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5213"/>
    <w:rsid w:val="008F0C48"/>
    <w:rsid w:val="008F1BD3"/>
    <w:rsid w:val="008F3ABB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6C16"/>
    <w:rsid w:val="0094020B"/>
    <w:rsid w:val="00943278"/>
    <w:rsid w:val="00945DB1"/>
    <w:rsid w:val="0094715B"/>
    <w:rsid w:val="009474FF"/>
    <w:rsid w:val="009548B9"/>
    <w:rsid w:val="009548F0"/>
    <w:rsid w:val="009557AC"/>
    <w:rsid w:val="00957440"/>
    <w:rsid w:val="009604FB"/>
    <w:rsid w:val="00960CBB"/>
    <w:rsid w:val="0096607D"/>
    <w:rsid w:val="00970D95"/>
    <w:rsid w:val="00972A5F"/>
    <w:rsid w:val="00972C5A"/>
    <w:rsid w:val="009736F8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65B1"/>
    <w:rsid w:val="009D722D"/>
    <w:rsid w:val="009E05E5"/>
    <w:rsid w:val="009E7388"/>
    <w:rsid w:val="009E7618"/>
    <w:rsid w:val="009F04DE"/>
    <w:rsid w:val="009F207B"/>
    <w:rsid w:val="009F4C7E"/>
    <w:rsid w:val="009F5F04"/>
    <w:rsid w:val="009F6DE1"/>
    <w:rsid w:val="009F7336"/>
    <w:rsid w:val="00A03E1C"/>
    <w:rsid w:val="00A077BB"/>
    <w:rsid w:val="00A113A0"/>
    <w:rsid w:val="00A12587"/>
    <w:rsid w:val="00A1319B"/>
    <w:rsid w:val="00A148F3"/>
    <w:rsid w:val="00A21036"/>
    <w:rsid w:val="00A23242"/>
    <w:rsid w:val="00A245B7"/>
    <w:rsid w:val="00A25259"/>
    <w:rsid w:val="00A263EE"/>
    <w:rsid w:val="00A27DD7"/>
    <w:rsid w:val="00A33447"/>
    <w:rsid w:val="00A3453B"/>
    <w:rsid w:val="00A35CD3"/>
    <w:rsid w:val="00A43568"/>
    <w:rsid w:val="00A43A89"/>
    <w:rsid w:val="00A43EEA"/>
    <w:rsid w:val="00A4422F"/>
    <w:rsid w:val="00A4473F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52EF"/>
    <w:rsid w:val="00A6778F"/>
    <w:rsid w:val="00A7214C"/>
    <w:rsid w:val="00A7589D"/>
    <w:rsid w:val="00A761CE"/>
    <w:rsid w:val="00A77226"/>
    <w:rsid w:val="00A82BA4"/>
    <w:rsid w:val="00A82D45"/>
    <w:rsid w:val="00A82DE8"/>
    <w:rsid w:val="00A85168"/>
    <w:rsid w:val="00A879B5"/>
    <w:rsid w:val="00A93289"/>
    <w:rsid w:val="00A945EA"/>
    <w:rsid w:val="00A96269"/>
    <w:rsid w:val="00AA04B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73C0"/>
    <w:rsid w:val="00B102EC"/>
    <w:rsid w:val="00B1038F"/>
    <w:rsid w:val="00B16EA6"/>
    <w:rsid w:val="00B218CF"/>
    <w:rsid w:val="00B22DDA"/>
    <w:rsid w:val="00B232BD"/>
    <w:rsid w:val="00B2460F"/>
    <w:rsid w:val="00B24961"/>
    <w:rsid w:val="00B25E9B"/>
    <w:rsid w:val="00B26909"/>
    <w:rsid w:val="00B26B7A"/>
    <w:rsid w:val="00B27A92"/>
    <w:rsid w:val="00B27DBC"/>
    <w:rsid w:val="00B308BC"/>
    <w:rsid w:val="00B34DBE"/>
    <w:rsid w:val="00B35E1E"/>
    <w:rsid w:val="00B374F3"/>
    <w:rsid w:val="00B41EF1"/>
    <w:rsid w:val="00B43B75"/>
    <w:rsid w:val="00B440EA"/>
    <w:rsid w:val="00B44AA1"/>
    <w:rsid w:val="00B4697A"/>
    <w:rsid w:val="00B528CA"/>
    <w:rsid w:val="00B558FC"/>
    <w:rsid w:val="00B60897"/>
    <w:rsid w:val="00B614C6"/>
    <w:rsid w:val="00B62511"/>
    <w:rsid w:val="00B62AD8"/>
    <w:rsid w:val="00B63C86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94E76"/>
    <w:rsid w:val="00B95D6A"/>
    <w:rsid w:val="00B9798C"/>
    <w:rsid w:val="00BA1843"/>
    <w:rsid w:val="00BA23FD"/>
    <w:rsid w:val="00BA5641"/>
    <w:rsid w:val="00BB1B36"/>
    <w:rsid w:val="00BB202A"/>
    <w:rsid w:val="00BB211C"/>
    <w:rsid w:val="00BB36CC"/>
    <w:rsid w:val="00BB4108"/>
    <w:rsid w:val="00BB618E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D0D2B"/>
    <w:rsid w:val="00BD1BA6"/>
    <w:rsid w:val="00BD308F"/>
    <w:rsid w:val="00BD39B6"/>
    <w:rsid w:val="00BD462D"/>
    <w:rsid w:val="00BE0020"/>
    <w:rsid w:val="00BE07CD"/>
    <w:rsid w:val="00BE14AA"/>
    <w:rsid w:val="00BE79D1"/>
    <w:rsid w:val="00BF15B3"/>
    <w:rsid w:val="00BF3FD3"/>
    <w:rsid w:val="00BF62AB"/>
    <w:rsid w:val="00C01880"/>
    <w:rsid w:val="00C019B9"/>
    <w:rsid w:val="00C0248F"/>
    <w:rsid w:val="00C03D30"/>
    <w:rsid w:val="00C05145"/>
    <w:rsid w:val="00C13B39"/>
    <w:rsid w:val="00C15F4F"/>
    <w:rsid w:val="00C161E3"/>
    <w:rsid w:val="00C21014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41FD"/>
    <w:rsid w:val="00C47274"/>
    <w:rsid w:val="00C50E28"/>
    <w:rsid w:val="00C52271"/>
    <w:rsid w:val="00C61BE2"/>
    <w:rsid w:val="00C62CD7"/>
    <w:rsid w:val="00C6499C"/>
    <w:rsid w:val="00C675C4"/>
    <w:rsid w:val="00C67C8C"/>
    <w:rsid w:val="00C70E97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790A"/>
    <w:rsid w:val="00CA16CA"/>
    <w:rsid w:val="00CA1911"/>
    <w:rsid w:val="00CA2D05"/>
    <w:rsid w:val="00CA7B0A"/>
    <w:rsid w:val="00CB1397"/>
    <w:rsid w:val="00CB26AA"/>
    <w:rsid w:val="00CB7403"/>
    <w:rsid w:val="00CC0F63"/>
    <w:rsid w:val="00CC3624"/>
    <w:rsid w:val="00CC40FB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3AA3"/>
    <w:rsid w:val="00D15921"/>
    <w:rsid w:val="00D175EF"/>
    <w:rsid w:val="00D17BC7"/>
    <w:rsid w:val="00D20F19"/>
    <w:rsid w:val="00D22098"/>
    <w:rsid w:val="00D26A9E"/>
    <w:rsid w:val="00D30B38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C3C"/>
    <w:rsid w:val="00D55DBF"/>
    <w:rsid w:val="00D56CF1"/>
    <w:rsid w:val="00D57359"/>
    <w:rsid w:val="00D57689"/>
    <w:rsid w:val="00D61C7E"/>
    <w:rsid w:val="00D647E2"/>
    <w:rsid w:val="00D65C48"/>
    <w:rsid w:val="00D701FF"/>
    <w:rsid w:val="00D713BE"/>
    <w:rsid w:val="00D73687"/>
    <w:rsid w:val="00D76A42"/>
    <w:rsid w:val="00D77E74"/>
    <w:rsid w:val="00D813B0"/>
    <w:rsid w:val="00D82029"/>
    <w:rsid w:val="00D83836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7144"/>
    <w:rsid w:val="00DB370F"/>
    <w:rsid w:val="00DB51FE"/>
    <w:rsid w:val="00DC126E"/>
    <w:rsid w:val="00DC3375"/>
    <w:rsid w:val="00DC3945"/>
    <w:rsid w:val="00DC43EF"/>
    <w:rsid w:val="00DC4BED"/>
    <w:rsid w:val="00DC787C"/>
    <w:rsid w:val="00DD5A78"/>
    <w:rsid w:val="00DD5DB9"/>
    <w:rsid w:val="00DD6E6F"/>
    <w:rsid w:val="00DD726C"/>
    <w:rsid w:val="00DE0BAB"/>
    <w:rsid w:val="00DE10FD"/>
    <w:rsid w:val="00DE1F20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4815"/>
    <w:rsid w:val="00E26117"/>
    <w:rsid w:val="00E26B83"/>
    <w:rsid w:val="00E26D08"/>
    <w:rsid w:val="00E26F0E"/>
    <w:rsid w:val="00E271A1"/>
    <w:rsid w:val="00E30323"/>
    <w:rsid w:val="00E330ED"/>
    <w:rsid w:val="00E356A6"/>
    <w:rsid w:val="00E35C19"/>
    <w:rsid w:val="00E42D89"/>
    <w:rsid w:val="00E5025C"/>
    <w:rsid w:val="00E61602"/>
    <w:rsid w:val="00E716F4"/>
    <w:rsid w:val="00E77BBC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B0002"/>
    <w:rsid w:val="00EB032D"/>
    <w:rsid w:val="00EB12F3"/>
    <w:rsid w:val="00EB1F02"/>
    <w:rsid w:val="00EB679B"/>
    <w:rsid w:val="00EB7CA6"/>
    <w:rsid w:val="00EB7F2A"/>
    <w:rsid w:val="00EC0971"/>
    <w:rsid w:val="00EC1BD9"/>
    <w:rsid w:val="00EC3327"/>
    <w:rsid w:val="00EC5BA9"/>
    <w:rsid w:val="00ED21C9"/>
    <w:rsid w:val="00ED3B20"/>
    <w:rsid w:val="00ED4F96"/>
    <w:rsid w:val="00ED533D"/>
    <w:rsid w:val="00ED766B"/>
    <w:rsid w:val="00EE2BCB"/>
    <w:rsid w:val="00EE5415"/>
    <w:rsid w:val="00EE75B7"/>
    <w:rsid w:val="00EF032B"/>
    <w:rsid w:val="00EF055F"/>
    <w:rsid w:val="00EF670A"/>
    <w:rsid w:val="00EF7F7A"/>
    <w:rsid w:val="00F003C7"/>
    <w:rsid w:val="00F03ACB"/>
    <w:rsid w:val="00F10692"/>
    <w:rsid w:val="00F11267"/>
    <w:rsid w:val="00F12666"/>
    <w:rsid w:val="00F14833"/>
    <w:rsid w:val="00F14C32"/>
    <w:rsid w:val="00F168C5"/>
    <w:rsid w:val="00F17085"/>
    <w:rsid w:val="00F2029B"/>
    <w:rsid w:val="00F202EC"/>
    <w:rsid w:val="00F22E3B"/>
    <w:rsid w:val="00F236E8"/>
    <w:rsid w:val="00F27355"/>
    <w:rsid w:val="00F27CA5"/>
    <w:rsid w:val="00F27D70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F83"/>
    <w:rsid w:val="00F57317"/>
    <w:rsid w:val="00F61FBF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1E49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5B20"/>
    <w:rsid w:val="00FD5D4B"/>
    <w:rsid w:val="00FD6C84"/>
    <w:rsid w:val="00FD7132"/>
    <w:rsid w:val="00FE093D"/>
    <w:rsid w:val="00FE1960"/>
    <w:rsid w:val="00FE196A"/>
    <w:rsid w:val="00FE4AC8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13</TotalTime>
  <Pages>2</Pages>
  <Words>318</Words>
  <Characters>1404</Characters>
  <Application>Microsoft Office Word</Application>
  <DocSecurity>0</DocSecurity>
  <Lines>37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11</cp:revision>
  <cp:lastPrinted>2025-10-04T20:50:00Z</cp:lastPrinted>
  <dcterms:created xsi:type="dcterms:W3CDTF">2025-10-04T15:42:00Z</dcterms:created>
  <dcterms:modified xsi:type="dcterms:W3CDTF">2025-10-04T20:50:00Z</dcterms:modified>
</cp:coreProperties>
</file>