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2C928" w14:textId="77777777" w:rsidR="004C4C44" w:rsidRDefault="004C4C44" w:rsidP="00C94F9F">
      <w:pPr>
        <w:spacing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60AC944" w14:textId="2EBE1203" w:rsidR="00642558" w:rsidRPr="00642558" w:rsidRDefault="0064255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42558"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745BC988" w14:textId="303C3AC7" w:rsidR="00B71BA5" w:rsidRDefault="00DC55FB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Human life has value because God created it in His image, and that value never depends on age, ability, usefulness, or independence.</w:t>
      </w:r>
    </w:p>
    <w:p w14:paraId="67F8B49E" w14:textId="77777777" w:rsidR="005C1A0B" w:rsidRDefault="005C1A0B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C19C53B" w14:textId="77777777" w:rsidR="00A04E87" w:rsidRPr="00642558" w:rsidRDefault="00A04E87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77E1199" w14:textId="77777777" w:rsidR="006321A9" w:rsidRP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1. Human value begins with God, not with us.</w:t>
      </w:r>
    </w:p>
    <w:p w14:paraId="18517A61" w14:textId="77777777" w:rsid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“Then God said, ‘Let us make man in our image, after our likeness.’  </w:t>
      </w:r>
      <w:proofErr w:type="gramStart"/>
      <w:r w:rsidRPr="006321A9">
        <w:rPr>
          <w:rFonts w:asciiTheme="minorHAnsi" w:eastAsiaTheme="minorHAnsi" w:hAnsiTheme="minorHAnsi" w:cstheme="minorHAnsi"/>
          <w:i/>
          <w:iCs/>
          <w:sz w:val="28"/>
          <w:szCs w:val="28"/>
        </w:rPr>
        <w:t>So</w:t>
      </w:r>
      <w:proofErr w:type="gramEnd"/>
      <w:r w:rsidRPr="006321A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God created man in his own image, in the image of God he created him; male and female he created them.” </w:t>
      </w: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– Genesis 1:26, 27 (ESV)</w:t>
      </w:r>
    </w:p>
    <w:p w14:paraId="2750E3E9" w14:textId="77777777" w:rsidR="00C94F9F" w:rsidRPr="006321A9" w:rsidRDefault="00C94F9F" w:rsidP="00C94F9F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5E7107A9" w14:textId="77777777" w:rsidR="006321A9" w:rsidRP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2. Human value exists before independence, awareness, or ability.</w:t>
      </w:r>
    </w:p>
    <w:p w14:paraId="7800FFA2" w14:textId="77777777" w:rsid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You made all the delicate, inner parts of my body and knit me together in my mother’s womb.  </w:t>
      </w:r>
      <w:r w:rsidRPr="006321A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14 </w:t>
      </w:r>
      <w:r w:rsidRPr="006321A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Thank you for making me so wonderfully complex!  Your workmanship is marvelous—how well I know it.  </w:t>
      </w:r>
      <w:r w:rsidRPr="006321A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15 </w:t>
      </w:r>
      <w:r w:rsidRPr="006321A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You watched me as I was being formed in utter seclusion, as I was woven together in the dark of the womb.  </w:t>
      </w:r>
      <w:r w:rsidRPr="006321A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16 </w:t>
      </w:r>
      <w:r w:rsidRPr="006321A9">
        <w:rPr>
          <w:rFonts w:asciiTheme="minorHAnsi" w:eastAsiaTheme="minorHAnsi" w:hAnsiTheme="minorHAnsi" w:cstheme="minorHAnsi"/>
          <w:i/>
          <w:iCs/>
          <w:sz w:val="28"/>
          <w:szCs w:val="28"/>
        </w:rPr>
        <w:t>You saw me before I was born.  Every day of my life was recorded in your book.  Every moment was laid out before a single day had passed.</w:t>
      </w: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Psalm 139:13-16 (NLT)</w:t>
      </w:r>
    </w:p>
    <w:p w14:paraId="5433C0A1" w14:textId="77777777" w:rsidR="00A04E87" w:rsidRDefault="00A04E87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3799E62F" w14:textId="77777777" w:rsidR="00A04E87" w:rsidRDefault="00A04E87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213F8A7" w14:textId="77777777" w:rsidR="00A04E87" w:rsidRPr="006321A9" w:rsidRDefault="00A04E87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22B9AC8E" w14:textId="77777777" w:rsid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 xml:space="preserve">3. Human </w:t>
      </w:r>
      <w:proofErr w:type="gramStart"/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value does</w:t>
      </w:r>
      <w:proofErr w:type="gramEnd"/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not diminish with weakness, suffering, or age.</w:t>
      </w:r>
    </w:p>
    <w:p w14:paraId="05E09BDF" w14:textId="77777777" w:rsidR="00A04E87" w:rsidRPr="006321A9" w:rsidRDefault="00A04E87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200C85A1" w14:textId="77777777" w:rsidR="006321A9" w:rsidRP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4. Followers of Jesus are called to protect life, not redefine it.</w:t>
      </w:r>
    </w:p>
    <w:p w14:paraId="6A536C9A" w14:textId="77777777" w:rsidR="00A04E87" w:rsidRDefault="00A04E87" w:rsidP="00C94F9F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2715F2DE" w14:textId="1B7A2A2E" w:rsidR="006321A9" w:rsidRPr="00A04E87" w:rsidRDefault="00A04E87" w:rsidP="00A04E87">
      <w:pPr>
        <w:pStyle w:val="Heading1"/>
        <w:ind w:firstLine="0"/>
      </w:pPr>
      <w:r w:rsidRPr="00A04E87">
        <w:t>Homework:</w:t>
      </w:r>
    </w:p>
    <w:p w14:paraId="1012F336" w14:textId="77777777" w:rsid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a. Examine your thinking.</w:t>
      </w:r>
    </w:p>
    <w:p w14:paraId="7C9B487D" w14:textId="77777777" w:rsidR="00A04E87" w:rsidRPr="006321A9" w:rsidRDefault="00A04E87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2300711" w14:textId="77777777" w:rsid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b. Act with courage and compassion.</w:t>
      </w:r>
    </w:p>
    <w:p w14:paraId="4EE9B4F8" w14:textId="77777777" w:rsidR="00A04E87" w:rsidRPr="006321A9" w:rsidRDefault="00A04E87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13F99AF5" w14:textId="77777777" w:rsidR="006321A9" w:rsidRPr="006321A9" w:rsidRDefault="006321A9" w:rsidP="00C94F9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321A9">
        <w:rPr>
          <w:rFonts w:asciiTheme="minorHAnsi" w:eastAsiaTheme="minorHAnsi" w:hAnsiTheme="minorHAnsi" w:cstheme="minorHAnsi"/>
          <w:b/>
          <w:bCs/>
          <w:sz w:val="28"/>
          <w:szCs w:val="28"/>
        </w:rPr>
        <w:t>c. Invite boldly.</w:t>
      </w:r>
    </w:p>
    <w:bookmarkEnd w:id="0"/>
    <w:p w14:paraId="2313194B" w14:textId="77777777" w:rsidR="009342E9" w:rsidRDefault="009342E9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5546BF5F" w14:textId="75450602" w:rsidR="00EC0DFF" w:rsidRDefault="00720E5C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Join us next Sunday as we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continue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this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series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called </w:t>
      </w:r>
      <w:r w:rsidRPr="00720E5C">
        <w:rPr>
          <w:rFonts w:asciiTheme="minorHAnsi" w:eastAsiaTheme="minorHAnsi" w:hAnsiTheme="minorHAnsi" w:cstheme="minorHAnsi"/>
          <w:b/>
          <w:bCs/>
          <w:sz w:val="28"/>
          <w:szCs w:val="28"/>
        </w:rPr>
        <w:t>Thinking Biblically about the Issues of Our Day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 with a message called </w:t>
      </w:r>
      <w:r w:rsidR="00C94F9F" w:rsidRPr="00F66013">
        <w:rPr>
          <w:rFonts w:asciiTheme="minorHAnsi" w:eastAsiaTheme="minorHAnsi" w:hAnsiTheme="minorHAnsi" w:cstheme="minorHAnsi"/>
          <w:b/>
          <w:bCs/>
          <w:sz w:val="28"/>
          <w:szCs w:val="28"/>
        </w:rPr>
        <w:t>Identity, Sexuality, and God’s Design</w:t>
      </w:r>
      <w:r w:rsidR="00B87E08">
        <w:rPr>
          <w:rFonts w:asciiTheme="minorHAnsi" w:eastAsiaTheme="minorHAnsi" w:hAnsiTheme="minorHAnsi" w:cstheme="minorHAnsi"/>
          <w:b/>
          <w:bCs/>
          <w:sz w:val="28"/>
          <w:szCs w:val="28"/>
        </w:rPr>
        <w:t>!</w:t>
      </w:r>
    </w:p>
    <w:p w14:paraId="140C3D70" w14:textId="77777777" w:rsidR="00AC34C5" w:rsidRDefault="00AC34C5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6C8EE" w14:textId="77777777" w:rsidR="00070660" w:rsidRDefault="00070660" w:rsidP="00695EC8">
      <w:pPr>
        <w:spacing w:line="240" w:lineRule="auto"/>
      </w:pPr>
      <w:r>
        <w:separator/>
      </w:r>
    </w:p>
  </w:endnote>
  <w:endnote w:type="continuationSeparator" w:id="0">
    <w:p w14:paraId="0B524C36" w14:textId="77777777" w:rsidR="00070660" w:rsidRDefault="00070660" w:rsidP="00695EC8">
      <w:pPr>
        <w:spacing w:line="240" w:lineRule="auto"/>
      </w:pPr>
      <w:r>
        <w:continuationSeparator/>
      </w:r>
    </w:p>
  </w:endnote>
  <w:endnote w:type="continuationNotice" w:id="1">
    <w:p w14:paraId="61DE70DD" w14:textId="77777777" w:rsidR="00070660" w:rsidRDefault="0007066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28FF9" w14:textId="77777777" w:rsidR="00070660" w:rsidRDefault="00070660" w:rsidP="00695EC8">
      <w:pPr>
        <w:spacing w:line="240" w:lineRule="auto"/>
      </w:pPr>
      <w:r>
        <w:separator/>
      </w:r>
    </w:p>
  </w:footnote>
  <w:footnote w:type="continuationSeparator" w:id="0">
    <w:p w14:paraId="29F61A88" w14:textId="77777777" w:rsidR="00070660" w:rsidRDefault="00070660" w:rsidP="00695EC8">
      <w:pPr>
        <w:spacing w:line="240" w:lineRule="auto"/>
      </w:pPr>
      <w:r>
        <w:continuationSeparator/>
      </w:r>
    </w:p>
  </w:footnote>
  <w:footnote w:type="continuationNotice" w:id="1">
    <w:p w14:paraId="6D9F23D5" w14:textId="77777777" w:rsidR="00070660" w:rsidRDefault="0007066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5378EC37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5D0A462A" w:rsidR="00191897" w:rsidRPr="00CD5C09" w:rsidRDefault="003831E4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212D8911">
          <wp:simplePos x="0" y="0"/>
          <wp:positionH relativeFrom="column">
            <wp:posOffset>5007634</wp:posOffset>
          </wp:positionH>
          <wp:positionV relativeFrom="paragraph">
            <wp:posOffset>89990</wp:posOffset>
          </wp:positionV>
          <wp:extent cx="1596702" cy="1064468"/>
          <wp:effectExtent l="0" t="0" r="3810" b="254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702" cy="1064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5C09">
      <w:rPr>
        <w:rFonts w:asciiTheme="majorHAnsi" w:hAnsiTheme="majorHAnsi" w:cstheme="majorHAnsi"/>
      </w:rPr>
      <w:t xml:space="preserve">Series Title: </w:t>
    </w:r>
    <w:r w:rsidR="00CD5C09">
      <w:rPr>
        <w:rFonts w:asciiTheme="majorHAnsi" w:hAnsiTheme="majorHAnsi" w:cstheme="majorHAnsi"/>
        <w:b/>
        <w:bCs/>
      </w:rPr>
      <w:t>Thinking Biblically about the Issues of Our Day</w:t>
    </w:r>
  </w:p>
  <w:p w14:paraId="2A19627F" w14:textId="285E984D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6321A9">
      <w:rPr>
        <w:rFonts w:asciiTheme="majorHAnsi" w:hAnsiTheme="majorHAnsi" w:cstheme="majorHAnsi"/>
        <w:b/>
        <w:bCs/>
      </w:rPr>
      <w:t>The Value of Human Life</w:t>
    </w:r>
    <w:r w:rsidR="00403191">
      <w:rPr>
        <w:rFonts w:asciiTheme="majorHAnsi" w:hAnsiTheme="majorHAnsi" w:cstheme="majorHAnsi"/>
        <w:b/>
        <w:bCs/>
      </w:rPr>
      <w:t>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5005864E" w:rsidR="00695EC8" w:rsidRPr="006E045E" w:rsidRDefault="00403191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February 1</w:t>
    </w:r>
    <w:r w:rsidR="006321A9">
      <w:rPr>
        <w:rFonts w:asciiTheme="majorHAnsi" w:hAnsiTheme="majorHAnsi" w:cstheme="majorHAnsi"/>
      </w:rPr>
      <w:t>5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18"/>
  </w:num>
  <w:num w:numId="2" w16cid:durableId="1479420449">
    <w:abstractNumId w:val="26"/>
  </w:num>
  <w:num w:numId="3" w16cid:durableId="402801463">
    <w:abstractNumId w:val="8"/>
  </w:num>
  <w:num w:numId="4" w16cid:durableId="2049256534">
    <w:abstractNumId w:val="30"/>
  </w:num>
  <w:num w:numId="5" w16cid:durableId="1948658328">
    <w:abstractNumId w:val="17"/>
  </w:num>
  <w:num w:numId="6" w16cid:durableId="458449951">
    <w:abstractNumId w:val="23"/>
  </w:num>
  <w:num w:numId="7" w16cid:durableId="338512030">
    <w:abstractNumId w:val="2"/>
  </w:num>
  <w:num w:numId="8" w16cid:durableId="641234649">
    <w:abstractNumId w:val="9"/>
  </w:num>
  <w:num w:numId="9" w16cid:durableId="758254191">
    <w:abstractNumId w:val="19"/>
  </w:num>
  <w:num w:numId="10" w16cid:durableId="1801805302">
    <w:abstractNumId w:val="0"/>
  </w:num>
  <w:num w:numId="11" w16cid:durableId="1585069871">
    <w:abstractNumId w:val="16"/>
  </w:num>
  <w:num w:numId="12" w16cid:durableId="1804468771">
    <w:abstractNumId w:val="10"/>
  </w:num>
  <w:num w:numId="13" w16cid:durableId="1555307811">
    <w:abstractNumId w:val="6"/>
  </w:num>
  <w:num w:numId="14" w16cid:durableId="1364984739">
    <w:abstractNumId w:val="31"/>
  </w:num>
  <w:num w:numId="15" w16cid:durableId="1889343267">
    <w:abstractNumId w:val="15"/>
  </w:num>
  <w:num w:numId="16" w16cid:durableId="537013762">
    <w:abstractNumId w:val="13"/>
  </w:num>
  <w:num w:numId="17" w16cid:durableId="1650477663">
    <w:abstractNumId w:val="27"/>
  </w:num>
  <w:num w:numId="18" w16cid:durableId="855850622">
    <w:abstractNumId w:val="32"/>
  </w:num>
  <w:num w:numId="19" w16cid:durableId="1694334849">
    <w:abstractNumId w:val="7"/>
  </w:num>
  <w:num w:numId="20" w16cid:durableId="2007631101">
    <w:abstractNumId w:val="33"/>
  </w:num>
  <w:num w:numId="21" w16cid:durableId="1248341489">
    <w:abstractNumId w:val="20"/>
  </w:num>
  <w:num w:numId="22" w16cid:durableId="344332222">
    <w:abstractNumId w:val="21"/>
  </w:num>
  <w:num w:numId="23" w16cid:durableId="2006783164">
    <w:abstractNumId w:val="4"/>
  </w:num>
  <w:num w:numId="24" w16cid:durableId="1930387686">
    <w:abstractNumId w:val="11"/>
  </w:num>
  <w:num w:numId="25" w16cid:durableId="1357854254">
    <w:abstractNumId w:val="14"/>
  </w:num>
  <w:num w:numId="26" w16cid:durableId="884488375">
    <w:abstractNumId w:val="1"/>
  </w:num>
  <w:num w:numId="27" w16cid:durableId="1183085150">
    <w:abstractNumId w:val="24"/>
  </w:num>
  <w:num w:numId="28" w16cid:durableId="1046953969">
    <w:abstractNumId w:val="12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2"/>
  </w:num>
  <w:num w:numId="32" w16cid:durableId="1217087185">
    <w:abstractNumId w:val="29"/>
  </w:num>
  <w:num w:numId="33" w16cid:durableId="792528357">
    <w:abstractNumId w:val="28"/>
  </w:num>
  <w:num w:numId="34" w16cid:durableId="243271097">
    <w:abstractNumId w:val="2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80EDC"/>
    <w:rsid w:val="000813BE"/>
    <w:rsid w:val="00084299"/>
    <w:rsid w:val="00085CF2"/>
    <w:rsid w:val="00086024"/>
    <w:rsid w:val="00086565"/>
    <w:rsid w:val="00090BA3"/>
    <w:rsid w:val="00090C41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503D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047D"/>
    <w:rsid w:val="00553109"/>
    <w:rsid w:val="00557555"/>
    <w:rsid w:val="00561127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07DF0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7403"/>
    <w:rsid w:val="00CC0F63"/>
    <w:rsid w:val="00CC3624"/>
    <w:rsid w:val="00CC40FB"/>
    <w:rsid w:val="00CC6880"/>
    <w:rsid w:val="00CC6C9B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42D89"/>
    <w:rsid w:val="00E5025C"/>
    <w:rsid w:val="00E61602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4</TotalTime>
  <Pages>2</Pages>
  <Words>257</Words>
  <Characters>1236</Characters>
  <Application>Microsoft Office Word</Application>
  <DocSecurity>0</DocSecurity>
  <Lines>26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7</cp:revision>
  <cp:lastPrinted>2025-11-23T13:02:00Z</cp:lastPrinted>
  <dcterms:created xsi:type="dcterms:W3CDTF">2026-02-14T14:16:00Z</dcterms:created>
  <dcterms:modified xsi:type="dcterms:W3CDTF">2026-02-14T14:20:00Z</dcterms:modified>
</cp:coreProperties>
</file>