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08056C2A" w14:textId="77777777" w:rsidR="004374A8" w:rsidRDefault="004374A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60AC944" w14:textId="4B07DF11" w:rsidR="00642558" w:rsidRPr="00642558" w:rsidRDefault="00642558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42558"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745BC988" w14:textId="4D9A41B7" w:rsidR="00B71BA5" w:rsidRPr="000B6856" w:rsidRDefault="000B6856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>Christians support Israel because God made covenant promises to the Jewish people that remain part of His unfolding plan of redemption.</w:t>
      </w:r>
    </w:p>
    <w:p w14:paraId="67F8B49E" w14:textId="77777777" w:rsidR="005C1A0B" w:rsidRDefault="005C1A0B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2AB51AF6" w14:textId="77777777" w:rsidR="00CB4A82" w:rsidRPr="00CB4A82" w:rsidRDefault="00CB4A82" w:rsidP="00CB4A82">
      <w:pPr>
        <w:numPr>
          <w:ilvl w:val="0"/>
          <w:numId w:val="36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>God Made Covenant Promises to Israel</w:t>
      </w:r>
    </w:p>
    <w:p w14:paraId="7CFA0738" w14:textId="77777777" w:rsidR="00CB4A82" w:rsidRDefault="00CB4A82" w:rsidP="00CB4A82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i/>
          <w:iCs/>
          <w:sz w:val="28"/>
          <w:szCs w:val="28"/>
        </w:rPr>
        <w:t>“I will bless those who bless you, and him who dishonors you I will curse, and in you all the families of the earth shall be blessed.”</w:t>
      </w:r>
      <w:r w:rsidRPr="00CB4A82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>– Genesis 12:3</w:t>
      </w:r>
    </w:p>
    <w:p w14:paraId="661663A3" w14:textId="77777777" w:rsidR="004374A8" w:rsidRPr="00CB4A82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09F1F873" w14:textId="77777777" w:rsidR="00CB4A82" w:rsidRPr="00CB4A82" w:rsidRDefault="00CB4A82" w:rsidP="00CB4A82">
      <w:pPr>
        <w:numPr>
          <w:ilvl w:val="0"/>
          <w:numId w:val="36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>God Has Not Rejected Israel</w:t>
      </w:r>
    </w:p>
    <w:p w14:paraId="62DA2AE5" w14:textId="77777777" w:rsidR="00CB4A82" w:rsidRDefault="00CB4A82" w:rsidP="00CB4A82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i/>
          <w:iCs/>
          <w:sz w:val="28"/>
          <w:szCs w:val="28"/>
        </w:rPr>
        <w:t>“Has God rejected his people?  By no means! …  God has not rejected his people whom he foreknew.”</w:t>
      </w: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Romans 11:1–2 (ESV)</w:t>
      </w:r>
    </w:p>
    <w:p w14:paraId="10AB18C3" w14:textId="77777777" w:rsidR="004374A8" w:rsidRPr="00CB4A82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51ECBB7" w14:textId="77777777" w:rsidR="00CB4A82" w:rsidRDefault="00CB4A82" w:rsidP="00CB4A82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i/>
          <w:iCs/>
          <w:sz w:val="28"/>
          <w:szCs w:val="28"/>
        </w:rPr>
        <w:t>“Remember it is not you who support the root, but the root that supports you.”</w:t>
      </w: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Romans 11:18 (ESV)</w:t>
      </w:r>
    </w:p>
    <w:p w14:paraId="042409AD" w14:textId="77777777" w:rsidR="004374A8" w:rsidRPr="00CB4A82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A1F6D98" w14:textId="77777777" w:rsidR="00CB4A82" w:rsidRPr="00CB4A82" w:rsidRDefault="00CB4A82" w:rsidP="00CB4A82">
      <w:pPr>
        <w:numPr>
          <w:ilvl w:val="0"/>
          <w:numId w:val="36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>The Survival of Israel Is Historically Remarkable</w:t>
      </w:r>
    </w:p>
    <w:p w14:paraId="4527DA74" w14:textId="77777777" w:rsidR="004374A8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520EF221" w14:textId="77777777" w:rsidR="004374A8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18D51B92" w14:textId="77777777" w:rsidR="004374A8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132002A9" w14:textId="77777777" w:rsidR="004374A8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40F8279A" w14:textId="0C5AB877" w:rsidR="00CB4A82" w:rsidRPr="00CB4A82" w:rsidRDefault="004374A8" w:rsidP="00CB4A82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374A8">
        <w:rPr>
          <w:rFonts w:asciiTheme="minorHAnsi" w:eastAsiaTheme="minorHAnsi" w:hAnsiTheme="minorHAnsi" w:cstheme="minorHAnsi"/>
          <w:b/>
          <w:bCs/>
          <w:sz w:val="28"/>
          <w:szCs w:val="28"/>
        </w:rPr>
        <w:t>Homework:</w:t>
      </w:r>
    </w:p>
    <w:p w14:paraId="0B1404C8" w14:textId="77777777" w:rsidR="00CB4A82" w:rsidRPr="00CB4A82" w:rsidRDefault="00CB4A82" w:rsidP="00CB4A82">
      <w:pPr>
        <w:numPr>
          <w:ilvl w:val="1"/>
          <w:numId w:val="36"/>
        </w:num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sz w:val="28"/>
          <w:szCs w:val="28"/>
        </w:rPr>
        <w:t>Pray for the peace of Jerusalem.</w:t>
      </w:r>
    </w:p>
    <w:p w14:paraId="466EF6E2" w14:textId="77777777" w:rsidR="00CB4A82" w:rsidRPr="00CB4A82" w:rsidRDefault="00CB4A82" w:rsidP="00CB4A82">
      <w:pPr>
        <w:numPr>
          <w:ilvl w:val="1"/>
          <w:numId w:val="36"/>
        </w:num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sz w:val="28"/>
          <w:szCs w:val="28"/>
        </w:rPr>
        <w:t>Reject antisemitism wherever it appears.</w:t>
      </w:r>
    </w:p>
    <w:p w14:paraId="2D94CA46" w14:textId="77777777" w:rsidR="00CB4A82" w:rsidRPr="00CB4A82" w:rsidRDefault="00CB4A82" w:rsidP="00CB4A82">
      <w:pPr>
        <w:numPr>
          <w:ilvl w:val="1"/>
          <w:numId w:val="36"/>
        </w:num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 w:rsidRPr="00CB4A82">
        <w:rPr>
          <w:rFonts w:asciiTheme="minorHAnsi" w:eastAsiaTheme="minorHAnsi" w:hAnsiTheme="minorHAnsi" w:cstheme="minorHAnsi"/>
          <w:sz w:val="28"/>
          <w:szCs w:val="28"/>
        </w:rPr>
        <w:t>Share the Gospel.</w:t>
      </w:r>
    </w:p>
    <w:bookmarkEnd w:id="0"/>
    <w:p w14:paraId="72DDCD49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61648DB2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5546BF5F" w14:textId="4219587D" w:rsidR="00EC0DFF" w:rsidRDefault="00720E5C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Join us next Sunday as we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continue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this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series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called </w:t>
      </w:r>
      <w:r w:rsidRPr="00720E5C">
        <w:rPr>
          <w:rFonts w:asciiTheme="minorHAnsi" w:eastAsiaTheme="minorHAnsi" w:hAnsiTheme="minorHAnsi" w:cstheme="minorHAnsi"/>
          <w:b/>
          <w:bCs/>
          <w:sz w:val="28"/>
          <w:szCs w:val="28"/>
        </w:rPr>
        <w:t>Thinking Biblically about the Issues of Our Day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 with a message called </w:t>
      </w:r>
      <w:r w:rsidR="004374A8" w:rsidRPr="00CB4A82">
        <w:rPr>
          <w:rFonts w:asciiTheme="minorHAnsi" w:eastAsiaTheme="minorHAnsi" w:hAnsiTheme="minorHAnsi" w:cstheme="minorHAnsi"/>
          <w:b/>
          <w:bCs/>
          <w:sz w:val="28"/>
          <w:szCs w:val="28"/>
        </w:rPr>
        <w:t>Addiction, Homelessness, and Real Compassion!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41000" w14:textId="77777777" w:rsidR="007430A8" w:rsidRDefault="007430A8" w:rsidP="00695EC8">
      <w:pPr>
        <w:spacing w:line="240" w:lineRule="auto"/>
      </w:pPr>
      <w:r>
        <w:separator/>
      </w:r>
    </w:p>
  </w:endnote>
  <w:endnote w:type="continuationSeparator" w:id="0">
    <w:p w14:paraId="028FA9C1" w14:textId="77777777" w:rsidR="007430A8" w:rsidRDefault="007430A8" w:rsidP="00695EC8">
      <w:pPr>
        <w:spacing w:line="240" w:lineRule="auto"/>
      </w:pPr>
      <w:r>
        <w:continuationSeparator/>
      </w:r>
    </w:p>
  </w:endnote>
  <w:endnote w:type="continuationNotice" w:id="1">
    <w:p w14:paraId="5044A857" w14:textId="77777777" w:rsidR="007430A8" w:rsidRDefault="007430A8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BE2E5" w14:textId="77777777" w:rsidR="007430A8" w:rsidRDefault="007430A8" w:rsidP="00695EC8">
      <w:pPr>
        <w:spacing w:line="240" w:lineRule="auto"/>
      </w:pPr>
      <w:r>
        <w:separator/>
      </w:r>
    </w:p>
  </w:footnote>
  <w:footnote w:type="continuationSeparator" w:id="0">
    <w:p w14:paraId="3AFD1BD8" w14:textId="77777777" w:rsidR="007430A8" w:rsidRDefault="007430A8" w:rsidP="00695EC8">
      <w:pPr>
        <w:spacing w:line="240" w:lineRule="auto"/>
      </w:pPr>
      <w:r>
        <w:continuationSeparator/>
      </w:r>
    </w:p>
  </w:footnote>
  <w:footnote w:type="continuationNotice" w:id="1">
    <w:p w14:paraId="01460CFB" w14:textId="77777777" w:rsidR="007430A8" w:rsidRDefault="007430A8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5D0A462A" w:rsidR="00191897" w:rsidRPr="00CD5C09" w:rsidRDefault="003831E4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5C960884">
          <wp:simplePos x="0" y="0"/>
          <wp:positionH relativeFrom="column">
            <wp:posOffset>5007634</wp:posOffset>
          </wp:positionH>
          <wp:positionV relativeFrom="paragraph">
            <wp:posOffset>89990</wp:posOffset>
          </wp:positionV>
          <wp:extent cx="1596702" cy="1064468"/>
          <wp:effectExtent l="0" t="0" r="3810" b="254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702" cy="1064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5C09">
      <w:rPr>
        <w:rFonts w:asciiTheme="majorHAnsi" w:hAnsiTheme="majorHAnsi" w:cstheme="majorHAnsi"/>
      </w:rPr>
      <w:t xml:space="preserve">Series Title: </w:t>
    </w:r>
    <w:r w:rsidR="00CD5C09">
      <w:rPr>
        <w:rFonts w:asciiTheme="majorHAnsi" w:hAnsiTheme="majorHAnsi" w:cstheme="majorHAnsi"/>
        <w:b/>
        <w:bCs/>
      </w:rPr>
      <w:t>Thinking Biblically about the Issues of Our Day</w:t>
    </w:r>
  </w:p>
  <w:p w14:paraId="2A19627F" w14:textId="50131F32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FD350B">
      <w:rPr>
        <w:rFonts w:asciiTheme="majorHAnsi" w:hAnsiTheme="majorHAnsi" w:cstheme="majorHAnsi"/>
        <w:b/>
        <w:bCs/>
      </w:rPr>
      <w:t>Why Christians Support Israel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5AF39436" w:rsidR="00695EC8" w:rsidRPr="006E045E" w:rsidRDefault="00FD35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>March 15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8"/>
  </w:num>
  <w:num w:numId="3" w16cid:durableId="402801463">
    <w:abstractNumId w:val="8"/>
  </w:num>
  <w:num w:numId="4" w16cid:durableId="2049256534">
    <w:abstractNumId w:val="32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3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9"/>
  </w:num>
  <w:num w:numId="18" w16cid:durableId="855850622">
    <w:abstractNumId w:val="34"/>
  </w:num>
  <w:num w:numId="19" w16cid:durableId="1694334849">
    <w:abstractNumId w:val="7"/>
  </w:num>
  <w:num w:numId="20" w16cid:durableId="2007631101">
    <w:abstractNumId w:val="35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1"/>
  </w:num>
  <w:num w:numId="33" w16cid:durableId="792528357">
    <w:abstractNumId w:val="30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4299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61602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21</TotalTime>
  <Pages>2</Pages>
  <Words>179</Words>
  <Characters>904</Characters>
  <Application>Microsoft Office Word</Application>
  <DocSecurity>0</DocSecurity>
  <Lines>23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10</cp:revision>
  <cp:lastPrinted>2026-02-15T12:45:00Z</cp:lastPrinted>
  <dcterms:created xsi:type="dcterms:W3CDTF">2026-03-14T16:54:00Z</dcterms:created>
  <dcterms:modified xsi:type="dcterms:W3CDTF">2026-03-14T17:15:00Z</dcterms:modified>
</cp:coreProperties>
</file>