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08056C2A" w14:textId="77777777" w:rsidR="004374A8" w:rsidRDefault="004374A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60AC944" w14:textId="4B07DF11" w:rsidR="00642558" w:rsidRPr="00642558" w:rsidRDefault="0064255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42558"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450840E5" w14:textId="77777777" w:rsidR="00EC671A" w:rsidRDefault="00EC671A" w:rsidP="00EC671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Real compassion does not ignore bondage.  Real compassion helps people find freedom through truth, responsibility, and the transforming power of Jesus Christ.</w:t>
      </w:r>
    </w:p>
    <w:p w14:paraId="7857430E" w14:textId="77777777" w:rsidR="00D95453" w:rsidRPr="00C96A38" w:rsidRDefault="00D95453" w:rsidP="00EC671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10FA6FB9" w14:textId="77777777" w:rsid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Jesus answered them, “Truly, truly, I say to you, everyone who practices sin is a slave to sin… </w:t>
      </w:r>
      <w:proofErr w:type="gramStart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So</w:t>
      </w:r>
      <w:proofErr w:type="gramEnd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if the </w:t>
      </w:r>
      <w:proofErr w:type="gramStart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Son</w:t>
      </w:r>
      <w:proofErr w:type="gramEnd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sets you free, you will be free indeed.”</w:t>
      </w: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John 8:34–36 (ESV)</w:t>
      </w:r>
    </w:p>
    <w:p w14:paraId="10143D5D" w14:textId="77777777" w:rsidR="00D95453" w:rsidRPr="00C96A38" w:rsidRDefault="00D95453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023610F7" w14:textId="77777777" w:rsidR="00C96A38" w:rsidRP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1. Addiction Reveals the Slavery of Sin</w:t>
      </w:r>
    </w:p>
    <w:p w14:paraId="5BE10BCA" w14:textId="77777777" w:rsid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“Don’t you realize that you become the slave of whatever you choose to obey?”</w:t>
      </w:r>
      <w:r w:rsidRPr="00C96A38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6:16 (NLT)</w:t>
      </w:r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</w:p>
    <w:p w14:paraId="7A08AD59" w14:textId="77777777" w:rsidR="00D95453" w:rsidRPr="00C96A38" w:rsidRDefault="00D95453" w:rsidP="00C96A38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11774DBD" w14:textId="77777777" w:rsidR="00C96A38" w:rsidRP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2. Compassion Must Be Grounded in Truth</w:t>
      </w:r>
    </w:p>
    <w:p w14:paraId="265BBF66" w14:textId="71EBB8DF" w:rsidR="00D95453" w:rsidRPr="00BD0298" w:rsidRDefault="00C96A38" w:rsidP="00D95453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proofErr w:type="gramStart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…“</w:t>
      </w:r>
      <w:proofErr w:type="gramEnd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Woman, where are they?  Has no one condemned you?”  </w:t>
      </w:r>
      <w:r w:rsidRPr="00C96A38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11 </w:t>
      </w:r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She said, “No one, Lord.”  And Jesus said, “Neither do I condemn you; go, and from now on sin no more.”</w:t>
      </w:r>
      <w:r w:rsidR="00BD029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  <w:r w:rsidR="00BD0298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8:10,11 (ESV)</w:t>
      </w:r>
    </w:p>
    <w:p w14:paraId="5DB4D015" w14:textId="77777777" w:rsid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proofErr w:type="gramStart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Woe</w:t>
      </w:r>
      <w:proofErr w:type="gramEnd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to those who call evil good and good evil, who put darkness for light and light for darkness, who put bitter for sweet and sweet for bitter! </w:t>
      </w: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– Isaiah 5:20 (ESV)</w:t>
      </w:r>
    </w:p>
    <w:p w14:paraId="1F9168CC" w14:textId="77777777" w:rsidR="00D95453" w:rsidRDefault="00D95453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8EF4E1A" w14:textId="77777777" w:rsidR="005B2826" w:rsidRDefault="005B2826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262ACA31" w14:textId="77777777" w:rsidR="00D95453" w:rsidRPr="00C96A38" w:rsidRDefault="00D95453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00CD5C60" w14:textId="77777777" w:rsidR="00C96A38" w:rsidRP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3. God’s Goal Is Restoration</w:t>
      </w:r>
    </w:p>
    <w:p w14:paraId="5D3BB2E6" w14:textId="77777777" w:rsid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“Brothers, if anyone is caught in any transgression, you who are spiritual should restore him in a spirit of gentleness.” </w:t>
      </w: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– Galatians 6:1 (ESV)</w:t>
      </w:r>
    </w:p>
    <w:p w14:paraId="35818BFE" w14:textId="77777777" w:rsidR="00D95453" w:rsidRPr="00C96A38" w:rsidRDefault="00D95453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E353421" w14:textId="77777777" w:rsidR="00C96A38" w:rsidRDefault="00C96A38" w:rsidP="00C96A3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>4. Jesus Is the Only Source of True Freedom</w:t>
      </w:r>
    </w:p>
    <w:p w14:paraId="2161344D" w14:textId="77777777" w:rsidR="00F67A59" w:rsidRDefault="00F67A59" w:rsidP="00F67A59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Jesus answered them, “Truly, truly, I say to you, everyone who practices sin is a slave to sin… </w:t>
      </w:r>
      <w:proofErr w:type="gramStart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So</w:t>
      </w:r>
      <w:proofErr w:type="gramEnd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if the </w:t>
      </w:r>
      <w:proofErr w:type="gramStart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>Son</w:t>
      </w:r>
      <w:proofErr w:type="gramEnd"/>
      <w:r w:rsidRPr="00C96A3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sets you free, you will be free indeed.”</w:t>
      </w:r>
      <w:r w:rsidRPr="00C96A38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John 8:34–36 (ESV)</w:t>
      </w:r>
    </w:p>
    <w:bookmarkEnd w:id="0"/>
    <w:p w14:paraId="61648DB2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D536F79" w14:textId="77777777" w:rsidR="005B2826" w:rsidRDefault="005B2826" w:rsidP="005B2826">
      <w:pPr>
        <w:spacing w:after="160" w:line="360" w:lineRule="auto"/>
        <w:ind w:firstLine="0"/>
        <w:rPr>
          <w:rFonts w:asciiTheme="minorHAnsi" w:eastAsiaTheme="minorHAnsi" w:hAnsiTheme="minorHAnsi" w:cstheme="minorHAnsi"/>
          <w:sz w:val="28"/>
          <w:szCs w:val="28"/>
        </w:rPr>
      </w:pPr>
    </w:p>
    <w:p w14:paraId="583B5713" w14:textId="2F9C745A" w:rsidR="005B2826" w:rsidRPr="005B2826" w:rsidRDefault="005B2826" w:rsidP="005B2826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5B2826">
        <w:rPr>
          <w:rFonts w:asciiTheme="minorHAnsi" w:eastAsiaTheme="minorHAnsi" w:hAnsiTheme="minorHAnsi" w:cstheme="minorHAnsi"/>
          <w:sz w:val="28"/>
          <w:szCs w:val="28"/>
        </w:rPr>
        <w:t xml:space="preserve">Join us next Sunday for Palm Sunday as we conclude our series </w:t>
      </w:r>
      <w:r w:rsidRPr="005B2826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Thinking Biblically About the Issues of Our Day</w:t>
      </w:r>
      <w:r w:rsidRPr="005B2826">
        <w:rPr>
          <w:rFonts w:asciiTheme="minorHAnsi" w:eastAsiaTheme="minorHAnsi" w:hAnsiTheme="minorHAnsi" w:cstheme="minorHAnsi"/>
          <w:sz w:val="28"/>
          <w:szCs w:val="28"/>
        </w:rPr>
        <w:t xml:space="preserve"> with a message called </w:t>
      </w:r>
      <w:r w:rsidRPr="005B2826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Living Faithfully in a Divided World</w:t>
      </w:r>
      <w:r>
        <w:rPr>
          <w:rFonts w:asciiTheme="minorHAnsi" w:eastAsiaTheme="minorHAnsi" w:hAnsiTheme="minorHAnsi" w:cstheme="minorHAnsi"/>
          <w:i/>
          <w:iCs/>
          <w:sz w:val="28"/>
          <w:szCs w:val="28"/>
        </w:rPr>
        <w:t>.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D3CDE" w14:textId="77777777" w:rsidR="00441014" w:rsidRDefault="00441014" w:rsidP="00695EC8">
      <w:pPr>
        <w:spacing w:line="240" w:lineRule="auto"/>
      </w:pPr>
      <w:r>
        <w:separator/>
      </w:r>
    </w:p>
  </w:endnote>
  <w:endnote w:type="continuationSeparator" w:id="0">
    <w:p w14:paraId="6514084C" w14:textId="77777777" w:rsidR="00441014" w:rsidRDefault="00441014" w:rsidP="00695EC8">
      <w:pPr>
        <w:spacing w:line="240" w:lineRule="auto"/>
      </w:pPr>
      <w:r>
        <w:continuationSeparator/>
      </w:r>
    </w:p>
  </w:endnote>
  <w:endnote w:type="continuationNotice" w:id="1">
    <w:p w14:paraId="2FFD6081" w14:textId="77777777" w:rsidR="00441014" w:rsidRDefault="0044101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B0786" w14:textId="77777777" w:rsidR="00441014" w:rsidRDefault="00441014" w:rsidP="00695EC8">
      <w:pPr>
        <w:spacing w:line="240" w:lineRule="auto"/>
      </w:pPr>
      <w:r>
        <w:separator/>
      </w:r>
    </w:p>
  </w:footnote>
  <w:footnote w:type="continuationSeparator" w:id="0">
    <w:p w14:paraId="187D20A6" w14:textId="77777777" w:rsidR="00441014" w:rsidRDefault="00441014" w:rsidP="00695EC8">
      <w:pPr>
        <w:spacing w:line="240" w:lineRule="auto"/>
      </w:pPr>
      <w:r>
        <w:continuationSeparator/>
      </w:r>
    </w:p>
  </w:footnote>
  <w:footnote w:type="continuationNotice" w:id="1">
    <w:p w14:paraId="05873C95" w14:textId="77777777" w:rsidR="00441014" w:rsidRDefault="00441014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70F8455C" w:rsidR="00695EC8" w:rsidRPr="00A26C3B" w:rsidRDefault="00E95DB0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7BF0C3BC">
          <wp:simplePos x="0" y="0"/>
          <wp:positionH relativeFrom="column">
            <wp:posOffset>4642988</wp:posOffset>
          </wp:positionH>
          <wp:positionV relativeFrom="paragraph">
            <wp:posOffset>150962</wp:posOffset>
          </wp:positionV>
          <wp:extent cx="1960353" cy="1306902"/>
          <wp:effectExtent l="0" t="0" r="1905" b="762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2549" cy="13150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581677A1" w:rsidR="00191897" w:rsidRPr="00CD5C09" w:rsidRDefault="00CD5C09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</w:rPr>
      <w:t xml:space="preserve">Series Title: </w:t>
    </w:r>
    <w:r>
      <w:rPr>
        <w:rFonts w:asciiTheme="majorHAnsi" w:hAnsiTheme="majorHAnsi" w:cstheme="majorHAnsi"/>
        <w:b/>
        <w:bCs/>
      </w:rPr>
      <w:t>Thinking Biblically about the Issues of Our Day</w:t>
    </w:r>
  </w:p>
  <w:p w14:paraId="2A19627F" w14:textId="237A6E0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E95DB0" w:rsidRPr="00E95DB0">
      <w:rPr>
        <w:rFonts w:asciiTheme="majorHAnsi" w:hAnsiTheme="majorHAnsi" w:cstheme="majorHAnsi"/>
        <w:b/>
        <w:bCs/>
      </w:rPr>
      <w:t>Addi</w:t>
    </w:r>
    <w:r w:rsidR="00E95DB0">
      <w:rPr>
        <w:rFonts w:asciiTheme="majorHAnsi" w:hAnsiTheme="majorHAnsi" w:cstheme="majorHAnsi"/>
        <w:b/>
        <w:bCs/>
      </w:rPr>
      <w:t>ction, Homelessness and Real Compassion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15935AE2" w:rsidR="00695EC8" w:rsidRPr="006E045E" w:rsidRDefault="00FD35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March </w:t>
    </w:r>
    <w:r w:rsidR="00E95DB0">
      <w:rPr>
        <w:rFonts w:asciiTheme="majorHAnsi" w:hAnsiTheme="majorHAnsi" w:cstheme="majorHAnsi"/>
      </w:rPr>
      <w:t>22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8"/>
  </w:num>
  <w:num w:numId="3" w16cid:durableId="402801463">
    <w:abstractNumId w:val="8"/>
  </w:num>
  <w:num w:numId="4" w16cid:durableId="2049256534">
    <w:abstractNumId w:val="32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3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9"/>
  </w:num>
  <w:num w:numId="18" w16cid:durableId="855850622">
    <w:abstractNumId w:val="34"/>
  </w:num>
  <w:num w:numId="19" w16cid:durableId="1694334849">
    <w:abstractNumId w:val="7"/>
  </w:num>
  <w:num w:numId="20" w16cid:durableId="2007631101">
    <w:abstractNumId w:val="35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1"/>
  </w:num>
  <w:num w:numId="33" w16cid:durableId="792528357">
    <w:abstractNumId w:val="30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4299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2ED3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01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2826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8614B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0177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298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D30"/>
    <w:rsid w:val="00C05145"/>
    <w:rsid w:val="00C07DF0"/>
    <w:rsid w:val="00C13B39"/>
    <w:rsid w:val="00C1401E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6A38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5453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61602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5DB0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C671A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67A59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8</TotalTime>
  <Pages>2</Pages>
  <Words>281</Words>
  <Characters>1324</Characters>
  <Application>Microsoft Office Word</Application>
  <DocSecurity>0</DocSecurity>
  <Lines>40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4</cp:revision>
  <cp:lastPrinted>2026-03-21T15:18:00Z</cp:lastPrinted>
  <dcterms:created xsi:type="dcterms:W3CDTF">2026-03-21T15:16:00Z</dcterms:created>
  <dcterms:modified xsi:type="dcterms:W3CDTF">2026-03-21T15:24:00Z</dcterms:modified>
</cp:coreProperties>
</file>