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078FA" w14:textId="13957EB3" w:rsidR="008252BE" w:rsidRPr="00401DD0" w:rsidRDefault="008252BE" w:rsidP="00185174">
      <w:pPr>
        <w:pStyle w:val="Heading1"/>
        <w:ind w:firstLine="0"/>
        <w:jc w:val="center"/>
        <w:rPr>
          <w:rFonts w:eastAsiaTheme="minorHAnsi"/>
          <w:b/>
          <w:bCs/>
        </w:rPr>
      </w:pPr>
      <w:bookmarkStart w:id="0" w:name="_Toc374984376"/>
      <w:r w:rsidRPr="00401DD0">
        <w:rPr>
          <w:rFonts w:eastAsiaTheme="minorHAnsi"/>
          <w:b/>
          <w:bCs/>
        </w:rPr>
        <w:t>The Big Idea</w:t>
      </w:r>
    </w:p>
    <w:p w14:paraId="4E2B044A" w14:textId="0B4BF085" w:rsidR="001243FF" w:rsidRDefault="00C8594D" w:rsidP="00C8594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Joy is God’s gift to anyone who trusts Jesus and walks with Him, </w:t>
      </w: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br/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no matter their circumstances.</w:t>
      </w:r>
    </w:p>
    <w:p w14:paraId="4EA0F490" w14:textId="77777777" w:rsidR="00C8594D" w:rsidRDefault="00C8594D" w:rsidP="0034703A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1D3518D2" w14:textId="47D705A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>There is a path before each person that seems right, but it ends in death.</w:t>
      </w:r>
      <w:r w:rsidR="00391E6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Proverbs 14:12 (NLT)</w:t>
      </w:r>
    </w:p>
    <w:p w14:paraId="0C450BEC" w14:textId="44E2FBB3" w:rsid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>“I bring you good news that will bring great joy to all people.”</w:t>
      </w:r>
      <w:r w:rsidR="00391E6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Luke 2:10 (NLT)</w:t>
      </w:r>
    </w:p>
    <w:p w14:paraId="4E8ABF4A" w14:textId="77777777" w:rsidR="00B71B3E" w:rsidRPr="0034703A" w:rsidRDefault="00B71B3E" w:rsidP="0034703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D99A278" w14:textId="77777777" w:rsidR="0034703A" w:rsidRPr="0034703A" w:rsidRDefault="0034703A" w:rsidP="0034703A">
      <w:pPr>
        <w:numPr>
          <w:ilvl w:val="0"/>
          <w:numId w:val="2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Joy Comes to Us from God</w:t>
      </w:r>
    </w:p>
    <w:p w14:paraId="64B27E68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“The joy of the Lord is your strength.” 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Nehemiah 8:10 (NLT)</w:t>
      </w:r>
    </w:p>
    <w:p w14:paraId="0E74D2F6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May the God of hope fill you with all joy and peace in believing.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15:13 (ESV)</w:t>
      </w:r>
    </w:p>
    <w:p w14:paraId="1FD8508E" w14:textId="77777777" w:rsid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>“You will show me the way of life, granting me the joy of Your presence and the pleasures of living with You forever.”</w:t>
      </w:r>
      <w:r w:rsidRPr="0034703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Psalm 16:11 (NLT)</w:t>
      </w:r>
    </w:p>
    <w:p w14:paraId="6D8043EC" w14:textId="77777777" w:rsidR="00B11273" w:rsidRPr="0034703A" w:rsidRDefault="00B11273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D268E8E" w14:textId="77777777" w:rsidR="0034703A" w:rsidRPr="0034703A" w:rsidRDefault="0034703A" w:rsidP="0034703A">
      <w:pPr>
        <w:numPr>
          <w:ilvl w:val="0"/>
          <w:numId w:val="2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Joy is a Choice that We are Offered</w:t>
      </w:r>
    </w:p>
    <w:p w14:paraId="5298ECE0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“How my spirit rejoices in God my Savior!”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Luke 1:47 (NLT)</w:t>
      </w:r>
    </w:p>
    <w:p w14:paraId="31F6481A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“Rejoice in the Lord always.”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Philippians 4:4 (ESV)</w:t>
      </w:r>
    </w:p>
    <w:p w14:paraId="32F96296" w14:textId="77777777" w:rsid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“You rejoice with a glorious, inexpressible joy.”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1 Peter 1:8 (NLT)</w:t>
      </w:r>
    </w:p>
    <w:p w14:paraId="5268A52D" w14:textId="77777777" w:rsidR="00B11273" w:rsidRPr="0034703A" w:rsidRDefault="00B11273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4CC67AFB" w14:textId="77777777" w:rsidR="0034703A" w:rsidRPr="0034703A" w:rsidRDefault="0034703A" w:rsidP="0034703A">
      <w:pPr>
        <w:numPr>
          <w:ilvl w:val="0"/>
          <w:numId w:val="2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Joy is Greater than Our Circumstances</w:t>
      </w:r>
    </w:p>
    <w:p w14:paraId="4E28D18B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“Blessed are you when people hate you… Rejoice in that day and leap for joy.”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Luke 6:22–23 (ESV)</w:t>
      </w:r>
    </w:p>
    <w:p w14:paraId="668B7804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“In all our affliction, I am overflowing with joy.”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2 Corinthians 7:4 (ESV)</w:t>
      </w:r>
    </w:p>
    <w:p w14:paraId="71C146EE" w14:textId="77777777" w:rsidR="0034703A" w:rsidRPr="0034703A" w:rsidRDefault="0034703A" w:rsidP="0034703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4703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“Count it all joy… when you meet trials of various kinds.” </w:t>
      </w:r>
      <w:r w:rsidRPr="0034703A">
        <w:rPr>
          <w:rFonts w:asciiTheme="minorHAnsi" w:eastAsiaTheme="minorHAnsi" w:hAnsiTheme="minorHAnsi" w:cstheme="minorHAnsi"/>
          <w:b/>
          <w:bCs/>
          <w:sz w:val="28"/>
          <w:szCs w:val="28"/>
        </w:rPr>
        <w:t>– James 1:2–4 (ESV)</w:t>
      </w:r>
    </w:p>
    <w:bookmarkEnd w:id="0"/>
    <w:p w14:paraId="5546BF5F" w14:textId="77777777" w:rsidR="00EC0DFF" w:rsidRDefault="00EC0DFF" w:rsidP="006C6D87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4C28D380" w:rsidR="0078212A" w:rsidRDefault="00F65AFF" w:rsidP="006C6D87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p w14:paraId="7D2D970D" w14:textId="77777777" w:rsidR="001E5BEE" w:rsidRDefault="001E5BEE" w:rsidP="0091589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1AD4E56B" w:rsidR="00BF62AB" w:rsidRPr="00EF15F9" w:rsidRDefault="0091589D" w:rsidP="0091589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EF15F9">
        <w:rPr>
          <w:rFonts w:asciiTheme="minorHAnsi" w:eastAsiaTheme="minorHAnsi" w:hAnsiTheme="minorHAnsi" w:cstheme="minorHAnsi"/>
          <w:sz w:val="28"/>
          <w:szCs w:val="28"/>
        </w:rPr>
        <w:t xml:space="preserve">Join us next Sunday we </w:t>
      </w:r>
      <w:r w:rsidR="00EF15F9" w:rsidRPr="00EF15F9">
        <w:rPr>
          <w:rFonts w:asciiTheme="minorHAnsi" w:eastAsiaTheme="minorHAnsi" w:hAnsiTheme="minorHAnsi" w:cstheme="minorHAnsi"/>
          <w:sz w:val="28"/>
          <w:szCs w:val="28"/>
        </w:rPr>
        <w:t xml:space="preserve">will continue Experiencing Advent with the message called </w:t>
      </w:r>
      <w:r w:rsidR="001E5BEE">
        <w:rPr>
          <w:rFonts w:asciiTheme="minorHAnsi" w:eastAsiaTheme="minorHAnsi" w:hAnsiTheme="minorHAnsi" w:cstheme="minorHAnsi"/>
          <w:sz w:val="28"/>
          <w:szCs w:val="28"/>
        </w:rPr>
        <w:t>PEACE</w:t>
      </w:r>
      <w:r w:rsidR="00EF15F9" w:rsidRPr="00EF15F9">
        <w:rPr>
          <w:rFonts w:asciiTheme="minorHAnsi" w:eastAsiaTheme="minorHAnsi" w:hAnsiTheme="minorHAnsi" w:cstheme="minorHAnsi"/>
          <w:sz w:val="28"/>
          <w:szCs w:val="28"/>
        </w:rPr>
        <w:t>!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D5F59" w14:textId="77777777" w:rsidR="000C0A37" w:rsidRDefault="000C0A37" w:rsidP="00695EC8">
      <w:pPr>
        <w:spacing w:line="240" w:lineRule="auto"/>
      </w:pPr>
      <w:r>
        <w:separator/>
      </w:r>
    </w:p>
  </w:endnote>
  <w:endnote w:type="continuationSeparator" w:id="0">
    <w:p w14:paraId="673E3363" w14:textId="77777777" w:rsidR="000C0A37" w:rsidRDefault="000C0A37" w:rsidP="00695EC8">
      <w:pPr>
        <w:spacing w:line="240" w:lineRule="auto"/>
      </w:pPr>
      <w:r>
        <w:continuationSeparator/>
      </w:r>
    </w:p>
  </w:endnote>
  <w:endnote w:type="continuationNotice" w:id="1">
    <w:p w14:paraId="1B1E3293" w14:textId="77777777" w:rsidR="000C0A37" w:rsidRDefault="000C0A3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99513" w14:textId="77777777" w:rsidR="000C0A37" w:rsidRDefault="000C0A37" w:rsidP="00695EC8">
      <w:pPr>
        <w:spacing w:line="240" w:lineRule="auto"/>
      </w:pPr>
      <w:r>
        <w:separator/>
      </w:r>
    </w:p>
  </w:footnote>
  <w:footnote w:type="continuationSeparator" w:id="0">
    <w:p w14:paraId="612A8F20" w14:textId="77777777" w:rsidR="000C0A37" w:rsidRDefault="000C0A37" w:rsidP="00695EC8">
      <w:pPr>
        <w:spacing w:line="240" w:lineRule="auto"/>
      </w:pPr>
      <w:r>
        <w:continuationSeparator/>
      </w:r>
    </w:p>
  </w:footnote>
  <w:footnote w:type="continuationNotice" w:id="1">
    <w:p w14:paraId="7616FDFE" w14:textId="77777777" w:rsidR="000C0A37" w:rsidRDefault="000C0A3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610AD82A" w:rsidR="00191897" w:rsidRDefault="003831E4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3D9F7489">
          <wp:simplePos x="0" y="0"/>
          <wp:positionH relativeFrom="column">
            <wp:posOffset>5309235</wp:posOffset>
          </wp:positionH>
          <wp:positionV relativeFrom="paragraph">
            <wp:posOffset>89535</wp:posOffset>
          </wp:positionV>
          <wp:extent cx="1391285" cy="780415"/>
          <wp:effectExtent l="0" t="0" r="0" b="635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1285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1897">
      <w:rPr>
        <w:rFonts w:asciiTheme="majorHAnsi" w:hAnsiTheme="majorHAnsi" w:cstheme="majorHAnsi"/>
      </w:rPr>
      <w:t xml:space="preserve">Sermon Series: </w:t>
    </w:r>
    <w:r>
      <w:rPr>
        <w:rFonts w:asciiTheme="majorHAnsi" w:hAnsiTheme="majorHAnsi" w:cstheme="majorHAnsi"/>
        <w:b/>
      </w:rPr>
      <w:t>Experiencing Advent</w:t>
    </w:r>
    <w:r w:rsidR="00191897">
      <w:rPr>
        <w:rFonts w:asciiTheme="majorHAnsi" w:hAnsiTheme="majorHAnsi" w:cstheme="majorHAnsi"/>
        <w:b/>
      </w:rPr>
      <w:t>!</w:t>
    </w:r>
  </w:p>
  <w:p w14:paraId="2A19627F" w14:textId="03F42BB4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34703A">
      <w:rPr>
        <w:rFonts w:asciiTheme="majorHAnsi" w:hAnsiTheme="majorHAnsi" w:cstheme="majorHAnsi"/>
        <w:b/>
        <w:bCs/>
      </w:rPr>
      <w:t>JOY</w:t>
    </w:r>
    <w:r w:rsidR="00D84410">
      <w:rPr>
        <w:rFonts w:asciiTheme="majorHAnsi" w:hAnsiTheme="majorHAnsi" w:cstheme="majorHAnsi"/>
        <w:b/>
        <w:bCs/>
      </w:rPr>
      <w:t>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5E77E4FA" w:rsidR="00695EC8" w:rsidRPr="006E045E" w:rsidRDefault="0034703A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December 14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391EE5"/>
    <w:multiLevelType w:val="hybridMultilevel"/>
    <w:tmpl w:val="9A124F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5"/>
  </w:num>
  <w:num w:numId="2" w16cid:durableId="1479420449">
    <w:abstractNumId w:val="22"/>
  </w:num>
  <w:num w:numId="3" w16cid:durableId="402801463">
    <w:abstractNumId w:val="6"/>
  </w:num>
  <w:num w:numId="4" w16cid:durableId="2049256534">
    <w:abstractNumId w:val="24"/>
  </w:num>
  <w:num w:numId="5" w16cid:durableId="1948658328">
    <w:abstractNumId w:val="14"/>
  </w:num>
  <w:num w:numId="6" w16cid:durableId="458449951">
    <w:abstractNumId w:val="19"/>
  </w:num>
  <w:num w:numId="7" w16cid:durableId="338512030">
    <w:abstractNumId w:val="2"/>
  </w:num>
  <w:num w:numId="8" w16cid:durableId="641234649">
    <w:abstractNumId w:val="7"/>
  </w:num>
  <w:num w:numId="9" w16cid:durableId="758254191">
    <w:abstractNumId w:val="16"/>
  </w:num>
  <w:num w:numId="10" w16cid:durableId="1801805302">
    <w:abstractNumId w:val="0"/>
  </w:num>
  <w:num w:numId="11" w16cid:durableId="1585069871">
    <w:abstractNumId w:val="13"/>
  </w:num>
  <w:num w:numId="12" w16cid:durableId="1804468771">
    <w:abstractNumId w:val="8"/>
  </w:num>
  <w:num w:numId="13" w16cid:durableId="1555307811">
    <w:abstractNumId w:val="4"/>
  </w:num>
  <w:num w:numId="14" w16cid:durableId="1364984739">
    <w:abstractNumId w:val="25"/>
  </w:num>
  <w:num w:numId="15" w16cid:durableId="1889343267">
    <w:abstractNumId w:val="12"/>
  </w:num>
  <w:num w:numId="16" w16cid:durableId="537013762">
    <w:abstractNumId w:val="10"/>
  </w:num>
  <w:num w:numId="17" w16cid:durableId="1650477663">
    <w:abstractNumId w:val="23"/>
  </w:num>
  <w:num w:numId="18" w16cid:durableId="855850622">
    <w:abstractNumId w:val="26"/>
  </w:num>
  <w:num w:numId="19" w16cid:durableId="1694334849">
    <w:abstractNumId w:val="5"/>
  </w:num>
  <w:num w:numId="20" w16cid:durableId="2007631101">
    <w:abstractNumId w:val="27"/>
  </w:num>
  <w:num w:numId="21" w16cid:durableId="1248341489">
    <w:abstractNumId w:val="17"/>
  </w:num>
  <w:num w:numId="22" w16cid:durableId="344332222">
    <w:abstractNumId w:val="18"/>
  </w:num>
  <w:num w:numId="23" w16cid:durableId="2006783164">
    <w:abstractNumId w:val="3"/>
  </w:num>
  <w:num w:numId="24" w16cid:durableId="1930387686">
    <w:abstractNumId w:val="9"/>
  </w:num>
  <w:num w:numId="25" w16cid:durableId="1357854254">
    <w:abstractNumId w:val="11"/>
  </w:num>
  <w:num w:numId="26" w16cid:durableId="884488375">
    <w:abstractNumId w:val="1"/>
  </w:num>
  <w:num w:numId="27" w16cid:durableId="1183085150">
    <w:abstractNumId w:val="20"/>
  </w:num>
  <w:num w:numId="28" w16cid:durableId="1941864225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0A37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A04CC"/>
    <w:rsid w:val="001A04DA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24B6"/>
    <w:rsid w:val="001E4467"/>
    <w:rsid w:val="001E4C8E"/>
    <w:rsid w:val="001E5BE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721E9"/>
    <w:rsid w:val="00273980"/>
    <w:rsid w:val="00286261"/>
    <w:rsid w:val="00286D78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61F"/>
    <w:rsid w:val="00301824"/>
    <w:rsid w:val="003030B5"/>
    <w:rsid w:val="003049AA"/>
    <w:rsid w:val="00310BE3"/>
    <w:rsid w:val="00312342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03A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1E6A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047D"/>
    <w:rsid w:val="00553109"/>
    <w:rsid w:val="00557555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18CD"/>
    <w:rsid w:val="007222D2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14027"/>
    <w:rsid w:val="008143D5"/>
    <w:rsid w:val="00814868"/>
    <w:rsid w:val="00814ED4"/>
    <w:rsid w:val="008209FF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589D"/>
    <w:rsid w:val="00A761CE"/>
    <w:rsid w:val="00A77226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1273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3C86"/>
    <w:rsid w:val="00B71B3E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07DF0"/>
    <w:rsid w:val="00C13B39"/>
    <w:rsid w:val="00C15F4F"/>
    <w:rsid w:val="00C161E3"/>
    <w:rsid w:val="00C21014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594D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3653"/>
    <w:rsid w:val="00CA7B0A"/>
    <w:rsid w:val="00CB1397"/>
    <w:rsid w:val="00CB21D9"/>
    <w:rsid w:val="00CB26AA"/>
    <w:rsid w:val="00CB7403"/>
    <w:rsid w:val="00CC0F63"/>
    <w:rsid w:val="00CC3624"/>
    <w:rsid w:val="00CC40FB"/>
    <w:rsid w:val="00CC6C9B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4DCE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15F9"/>
    <w:rsid w:val="00EF22E4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CA5"/>
    <w:rsid w:val="00F27D70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4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8</cp:revision>
  <cp:lastPrinted>2025-11-23T13:02:00Z</cp:lastPrinted>
  <dcterms:created xsi:type="dcterms:W3CDTF">2025-12-13T13:56:00Z</dcterms:created>
  <dcterms:modified xsi:type="dcterms:W3CDTF">2025-12-13T14:00:00Z</dcterms:modified>
</cp:coreProperties>
</file>