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078FA" w14:textId="1A14F773" w:rsidR="008252BE" w:rsidRPr="00401DD0" w:rsidRDefault="008252BE" w:rsidP="00401DD0">
      <w:pPr>
        <w:pStyle w:val="Heading1"/>
        <w:jc w:val="center"/>
        <w:rPr>
          <w:rFonts w:eastAsiaTheme="minorHAnsi"/>
          <w:b/>
          <w:bCs/>
        </w:rPr>
      </w:pPr>
      <w:bookmarkStart w:id="0" w:name="_Toc374984376"/>
      <w:r w:rsidRPr="00401DD0">
        <w:rPr>
          <w:rFonts w:eastAsiaTheme="minorHAnsi"/>
          <w:b/>
          <w:bCs/>
        </w:rPr>
        <w:t>The Big Idea</w:t>
      </w:r>
    </w:p>
    <w:p w14:paraId="4E2B044A" w14:textId="5F739B14" w:rsidR="001243FF" w:rsidRDefault="00BB1DEF" w:rsidP="00943278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You don’t need more religion; you need a rebirth.  Salvation doesn’t come through a church tradition; it comes through personal faith in Christ alone.</w:t>
      </w:r>
    </w:p>
    <w:p w14:paraId="50E90105" w14:textId="77777777" w:rsidR="00ED4AB9" w:rsidRDefault="00ED4AB9" w:rsidP="00943278">
      <w:pPr>
        <w:spacing w:after="160" w:line="360" w:lineRule="auto"/>
        <w:jc w:val="center"/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</w:pPr>
    </w:p>
    <w:p w14:paraId="13C8AB4C" w14:textId="77777777" w:rsidR="00BB1DEF" w:rsidRPr="00BB1DEF" w:rsidRDefault="00BB1DEF" w:rsidP="00BB1DEF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Religious Rituals Cannot Save You</w:t>
      </w:r>
    </w:p>
    <w:p w14:paraId="4CD37B76" w14:textId="77777777" w:rsidR="00BB1DEF" w:rsidRDefault="00BB1DEF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For by </w:t>
      </w:r>
      <w:proofErr w:type="gramStart"/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grace</w:t>
      </w:r>
      <w:proofErr w:type="gramEnd"/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 you have been saved through faith; and this is not your own doing, it is the gift of God—not a result of works, so that no one may boast.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Ephesians 2:8–9 (ESV)</w:t>
      </w:r>
    </w:p>
    <w:p w14:paraId="523D74CB" w14:textId="77777777" w:rsidR="00286D78" w:rsidRPr="00BB1DEF" w:rsidRDefault="00286D78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6B71AFCB" w14:textId="77777777" w:rsidR="00BB1DEF" w:rsidRPr="00BB1DEF" w:rsidRDefault="00BB1DEF" w:rsidP="00BB1DEF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Being Born Again Is Not Optional.  It is Essential!</w:t>
      </w:r>
    </w:p>
    <w:p w14:paraId="44D33EAE" w14:textId="77777777" w:rsidR="00BB1DEF" w:rsidRDefault="00BB1DEF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Now there was a man of the Pharisees named Nicodemus, a ruler of the Jews.  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2 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This man came to Jesus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  <w:vertAlign w:val="superscript"/>
        </w:rPr>
        <w:t xml:space="preserve"> 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by night and said to him, “Rabbi, we know that you are a teacher come from God, for no one can do these signs that you do unless God is with him.”  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3 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Jesus answered him, “Truly, truly, I say to you, unless one is born </w:t>
      </w:r>
      <w:proofErr w:type="gramStart"/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again</w:t>
      </w:r>
      <w:proofErr w:type="gramEnd"/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 he cannot see the kingdom of God.”  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4 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Nicodemus said to him, “How can a man be born when he is old?  Can he enter a second time into his mother's womb and be born?”  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5 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Jesus answered, “Truly, truly, I say to you, unless one is born of water and the Spirit, he cannot enter the kingdom of God.  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6 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That which is born of the flesh is flesh, and that which is born of the Spirit is spirit.  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7 </w:t>
      </w: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Do not marvel that I said to you, ‘You must be born again.’ 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3:1–7</w:t>
      </w:r>
      <w:r w:rsidRPr="00BB1DEF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 xml:space="preserve"> 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(ESV)</w:t>
      </w:r>
    </w:p>
    <w:p w14:paraId="65CC10D5" w14:textId="77777777" w:rsidR="00286D78" w:rsidRDefault="00286D78" w:rsidP="00BB1DEF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2562CE39" w14:textId="77777777" w:rsidR="00286D78" w:rsidRPr="00BB1DEF" w:rsidRDefault="00286D78" w:rsidP="00BB1DEF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4ED871A8" w14:textId="77777777" w:rsidR="00BB1DEF" w:rsidRPr="00BB1DEF" w:rsidRDefault="00BB1DEF" w:rsidP="00BB1DEF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True Faith Is a Personal Surrender to Jesus as Lord</w:t>
      </w:r>
    </w:p>
    <w:p w14:paraId="2281BE2E" w14:textId="77777777" w:rsidR="00BB1DEF" w:rsidRDefault="00BB1DEF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If you confess with your mouth that Jesus is Lord and believe in your heart that God raised Him from the dead, you will be saved. 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10:9–13 (ESV)</w:t>
      </w:r>
    </w:p>
    <w:p w14:paraId="1B97337C" w14:textId="77777777" w:rsidR="00286D78" w:rsidRPr="00BB1DEF" w:rsidRDefault="00286D78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5ED22BA" w14:textId="77777777" w:rsidR="00BB1DEF" w:rsidRPr="00BB1DEF" w:rsidRDefault="00BB1DEF" w:rsidP="00BB1DEF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Jesus Alone Is Our Mediator and Our Savior</w:t>
      </w:r>
    </w:p>
    <w:p w14:paraId="0FA9A6A6" w14:textId="77777777" w:rsidR="00BB1DEF" w:rsidRPr="00BB1DEF" w:rsidRDefault="00BB1DEF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“For there is one God and one mediator between God and mankind, the man Christ Jesus.” </w:t>
      </w:r>
      <w:r w:rsidRPr="00BB1DEF">
        <w:rPr>
          <w:rFonts w:asciiTheme="minorHAnsi" w:eastAsiaTheme="minorHAnsi" w:hAnsiTheme="minorHAnsi" w:cstheme="minorHAnsi"/>
          <w:bCs/>
          <w:sz w:val="28"/>
          <w:szCs w:val="28"/>
        </w:rPr>
        <w:t xml:space="preserve">– 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1 Timothy 2:5 (ESV)</w:t>
      </w:r>
    </w:p>
    <w:p w14:paraId="552A7E67" w14:textId="77777777" w:rsidR="00BB1DEF" w:rsidRPr="00BB1DEF" w:rsidRDefault="00BB1DEF" w:rsidP="00BB1DEF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Let us then with confidence draw near to the throne of grace, that we may receive mercy and find grace to help in time of need.</w:t>
      </w:r>
      <w:r w:rsidRPr="00BB1DEF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– Hebrews 4:16 (ESV)</w:t>
      </w:r>
    </w:p>
    <w:p w14:paraId="77BAF6A2" w14:textId="77777777" w:rsidR="00BB1DEF" w:rsidRPr="00BB1DEF" w:rsidRDefault="00BB1DEF" w:rsidP="00BB1DE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The righteous shall live by faith.</w:t>
      </w: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Romans 1:17 (ESV)</w:t>
      </w:r>
    </w:p>
    <w:p w14:paraId="4F4EEE1E" w14:textId="77777777" w:rsidR="00ED4AB9" w:rsidRDefault="00ED4AB9" w:rsidP="00BB1DEF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57FBD3F1" w14:textId="2C78A1D9" w:rsidR="00BB1DEF" w:rsidRPr="00BB1DEF" w:rsidRDefault="00ED4AB9" w:rsidP="00ED4AB9">
      <w:pPr>
        <w:pStyle w:val="Heading1"/>
      </w:pPr>
      <w:r>
        <w:rPr>
          <w:rFonts w:eastAsiaTheme="minorHAnsi"/>
        </w:rPr>
        <w:t>What should I do</w:t>
      </w:r>
      <w:r w:rsidR="00286D78">
        <w:rPr>
          <w:rFonts w:eastAsiaTheme="minorHAnsi"/>
        </w:rPr>
        <w:t xml:space="preserve"> now</w:t>
      </w:r>
      <w:r>
        <w:rPr>
          <w:rFonts w:eastAsiaTheme="minorHAnsi"/>
        </w:rPr>
        <w:t>?</w:t>
      </w:r>
    </w:p>
    <w:p w14:paraId="72FEA116" w14:textId="30C43B2F" w:rsidR="00BB1DEF" w:rsidRPr="00BB1DEF" w:rsidRDefault="00BB1DEF" w:rsidP="00BB1DEF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Read the Gospel of John.</w:t>
      </w:r>
      <w:r w:rsidR="00627C30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 </w:t>
      </w:r>
      <w:r w:rsidR="00627C30">
        <w:rPr>
          <w:rFonts w:asciiTheme="minorHAnsi" w:eastAsiaTheme="minorHAnsi" w:hAnsiTheme="minorHAnsi" w:cstheme="minorHAnsi"/>
          <w:sz w:val="28"/>
          <w:szCs w:val="28"/>
        </w:rPr>
        <w:t xml:space="preserve">Highlight </w:t>
      </w:r>
      <w:r w:rsidR="0072712E">
        <w:rPr>
          <w:rFonts w:asciiTheme="minorHAnsi" w:eastAsiaTheme="minorHAnsi" w:hAnsiTheme="minorHAnsi" w:cstheme="minorHAnsi"/>
          <w:sz w:val="28"/>
          <w:szCs w:val="28"/>
        </w:rPr>
        <w:t>every place Jesus says, “Believe in Me.”</w:t>
      </w:r>
    </w:p>
    <w:p w14:paraId="3D31A19B" w14:textId="1E839705" w:rsidR="00BB1DEF" w:rsidRPr="00BB1DEF" w:rsidRDefault="00BB1DEF" w:rsidP="00BB1DEF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Talk to someone.</w:t>
      </w:r>
      <w:r w:rsidR="0072712E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 </w:t>
      </w:r>
      <w:r w:rsidR="003B55EF" w:rsidRPr="003B55EF">
        <w:rPr>
          <w:rFonts w:asciiTheme="minorHAnsi" w:eastAsiaTheme="minorHAnsi" w:hAnsiTheme="minorHAnsi" w:cstheme="minorHAnsi"/>
          <w:sz w:val="28"/>
          <w:szCs w:val="28"/>
        </w:rPr>
        <w:t>Ask</w:t>
      </w:r>
      <w:r w:rsidR="003B55EF">
        <w:rPr>
          <w:rFonts w:asciiTheme="minorHAnsi" w:eastAsiaTheme="minorHAnsi" w:hAnsiTheme="minorHAnsi" w:cstheme="minorHAnsi"/>
          <w:sz w:val="28"/>
          <w:szCs w:val="28"/>
        </w:rPr>
        <w:t xml:space="preserve"> Pastor Mike or someone else for answers to your questions.</w:t>
      </w:r>
    </w:p>
    <w:p w14:paraId="1D98F768" w14:textId="51C6B406" w:rsidR="00BB1DEF" w:rsidRPr="00BB1DEF" w:rsidRDefault="00BB1DEF" w:rsidP="00BB1DEF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B1DEF">
        <w:rPr>
          <w:rFonts w:asciiTheme="minorHAnsi" w:eastAsiaTheme="minorHAnsi" w:hAnsiTheme="minorHAnsi" w:cstheme="minorHAnsi"/>
          <w:b/>
          <w:bCs/>
          <w:sz w:val="28"/>
          <w:szCs w:val="28"/>
        </w:rPr>
        <w:t>Make it personal.</w:t>
      </w:r>
      <w:r w:rsidR="003B55EF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 </w:t>
      </w:r>
      <w:r w:rsidR="006C6D87" w:rsidRPr="006C6D87">
        <w:rPr>
          <w:rFonts w:asciiTheme="minorHAnsi" w:eastAsiaTheme="minorHAnsi" w:hAnsiTheme="minorHAnsi" w:cstheme="minorHAnsi"/>
          <w:sz w:val="28"/>
          <w:szCs w:val="28"/>
        </w:rPr>
        <w:t>Surrender your life to Christ today!</w:t>
      </w:r>
    </w:p>
    <w:bookmarkEnd w:id="0"/>
    <w:p w14:paraId="2E95F86D" w14:textId="77777777" w:rsidR="006C6D87" w:rsidRDefault="006C6D87" w:rsidP="00650AA6">
      <w:pPr>
        <w:spacing w:after="160" w:line="360" w:lineRule="auto"/>
        <w:ind w:firstLine="0"/>
        <w:rPr>
          <w:rFonts w:asciiTheme="minorHAnsi" w:eastAsiaTheme="minorHAnsi" w:hAnsiTheme="minorHAnsi" w:cstheme="minorHAnsi"/>
          <w:sz w:val="28"/>
          <w:szCs w:val="28"/>
        </w:rPr>
      </w:pPr>
    </w:p>
    <w:p w14:paraId="35D273C4" w14:textId="450BB812" w:rsidR="0078212A" w:rsidRDefault="00F65AFF" w:rsidP="006C6D87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p w14:paraId="1482496C" w14:textId="77777777" w:rsidR="00547337" w:rsidRDefault="00547337" w:rsidP="009736F8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71C9997D" w:rsidR="00BF62AB" w:rsidRDefault="0091589D" w:rsidP="0091589D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Join us next Sunday as we continue our sermon series 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“Warnings and Wonders in the Word”</w:t>
      </w: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with a message called 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“</w:t>
      </w:r>
      <w:r w:rsidR="00A057AE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So Close… and Still Lost!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”</w:t>
      </w:r>
    </w:p>
    <w:sectPr w:rsidR="00BF62AB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17E9B" w14:textId="77777777" w:rsidR="00CA3653" w:rsidRDefault="00CA3653" w:rsidP="00695EC8">
      <w:pPr>
        <w:spacing w:line="240" w:lineRule="auto"/>
      </w:pPr>
      <w:r>
        <w:separator/>
      </w:r>
    </w:p>
  </w:endnote>
  <w:endnote w:type="continuationSeparator" w:id="0">
    <w:p w14:paraId="70396AED" w14:textId="77777777" w:rsidR="00CA3653" w:rsidRDefault="00CA3653" w:rsidP="00695EC8">
      <w:pPr>
        <w:spacing w:line="240" w:lineRule="auto"/>
      </w:pPr>
      <w:r>
        <w:continuationSeparator/>
      </w:r>
    </w:p>
  </w:endnote>
  <w:endnote w:type="continuationNotice" w:id="1">
    <w:p w14:paraId="439E4134" w14:textId="77777777" w:rsidR="00CA3653" w:rsidRDefault="00CA365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59077" w14:textId="77777777" w:rsidR="00CA3653" w:rsidRDefault="00CA3653" w:rsidP="00695EC8">
      <w:pPr>
        <w:spacing w:line="240" w:lineRule="auto"/>
      </w:pPr>
      <w:r>
        <w:separator/>
      </w:r>
    </w:p>
  </w:footnote>
  <w:footnote w:type="continuationSeparator" w:id="0">
    <w:p w14:paraId="7467060B" w14:textId="77777777" w:rsidR="00CA3653" w:rsidRDefault="00CA3653" w:rsidP="00695EC8">
      <w:pPr>
        <w:spacing w:line="240" w:lineRule="auto"/>
      </w:pPr>
      <w:r>
        <w:continuationSeparator/>
      </w:r>
    </w:p>
  </w:footnote>
  <w:footnote w:type="continuationNotice" w:id="1">
    <w:p w14:paraId="0A7C18EE" w14:textId="77777777" w:rsidR="00CA3653" w:rsidRDefault="00CA365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08333226" w:rsidR="00695EC8" w:rsidRPr="00A26C3B" w:rsidRDefault="0092280D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122AD614">
          <wp:simplePos x="0" y="0"/>
          <wp:positionH relativeFrom="column">
            <wp:posOffset>5309235</wp:posOffset>
          </wp:positionH>
          <wp:positionV relativeFrom="paragraph">
            <wp:posOffset>112096</wp:posOffset>
          </wp:positionV>
          <wp:extent cx="1391429" cy="1114060"/>
          <wp:effectExtent l="0" t="0" r="0" b="0"/>
          <wp:wrapNone/>
          <wp:docPr id="712369357" name="Picture 1" descr="A yellow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 descr="A yellow sign with black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1429" cy="1114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7A5E215F" w:rsidR="00191897" w:rsidRDefault="00191897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Sermon Series: </w:t>
    </w:r>
    <w:r w:rsidR="00B25E9B">
      <w:rPr>
        <w:rFonts w:asciiTheme="majorHAnsi" w:hAnsiTheme="majorHAnsi" w:cstheme="majorHAnsi"/>
        <w:b/>
      </w:rPr>
      <w:t xml:space="preserve">Warnings and Wonders </w:t>
    </w:r>
    <w:r w:rsidR="00A82BA4">
      <w:rPr>
        <w:rFonts w:asciiTheme="majorHAnsi" w:hAnsiTheme="majorHAnsi" w:cstheme="majorHAnsi"/>
        <w:b/>
      </w:rPr>
      <w:t>in God’s Word</w:t>
    </w:r>
    <w:r>
      <w:rPr>
        <w:rFonts w:asciiTheme="majorHAnsi" w:hAnsiTheme="majorHAnsi" w:cstheme="majorHAnsi"/>
        <w:b/>
      </w:rPr>
      <w:t>!</w:t>
    </w:r>
  </w:p>
  <w:p w14:paraId="2A19627F" w14:textId="48C57478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BB1DEF">
      <w:rPr>
        <w:rFonts w:asciiTheme="majorHAnsi" w:hAnsiTheme="majorHAnsi" w:cstheme="majorHAnsi"/>
        <w:b/>
        <w:bCs/>
      </w:rPr>
      <w:t>Raised Catholic… Now What</w:t>
    </w:r>
    <w:r w:rsidR="002B39A4">
      <w:rPr>
        <w:rFonts w:asciiTheme="majorHAnsi" w:hAnsiTheme="majorHAnsi" w:cstheme="majorHAnsi"/>
        <w:b/>
        <w:bCs/>
      </w:rPr>
      <w:t>?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3D54FD27" w:rsidR="00695EC8" w:rsidRPr="006E045E" w:rsidRDefault="00BB1DEF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October 12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A263EE">
      <w:rPr>
        <w:rFonts w:asciiTheme="majorHAnsi" w:hAnsiTheme="majorHAnsi" w:cstheme="majorHAnsi"/>
      </w:rPr>
      <w:t>5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11"/>
  </w:num>
  <w:num w:numId="2" w16cid:durableId="1479420449">
    <w:abstractNumId w:val="14"/>
  </w:num>
  <w:num w:numId="3" w16cid:durableId="402801463">
    <w:abstractNumId w:val="4"/>
  </w:num>
  <w:num w:numId="4" w16cid:durableId="2049256534">
    <w:abstractNumId w:val="16"/>
  </w:num>
  <w:num w:numId="5" w16cid:durableId="1948658328">
    <w:abstractNumId w:val="10"/>
  </w:num>
  <w:num w:numId="6" w16cid:durableId="458449951">
    <w:abstractNumId w:val="13"/>
  </w:num>
  <w:num w:numId="7" w16cid:durableId="338512030">
    <w:abstractNumId w:val="1"/>
  </w:num>
  <w:num w:numId="8" w16cid:durableId="641234649">
    <w:abstractNumId w:val="5"/>
  </w:num>
  <w:num w:numId="9" w16cid:durableId="758254191">
    <w:abstractNumId w:val="12"/>
  </w:num>
  <w:num w:numId="10" w16cid:durableId="1801805302">
    <w:abstractNumId w:val="0"/>
  </w:num>
  <w:num w:numId="11" w16cid:durableId="1585069871">
    <w:abstractNumId w:val="9"/>
  </w:num>
  <w:num w:numId="12" w16cid:durableId="1804468771">
    <w:abstractNumId w:val="6"/>
  </w:num>
  <w:num w:numId="13" w16cid:durableId="1555307811">
    <w:abstractNumId w:val="2"/>
  </w:num>
  <w:num w:numId="14" w16cid:durableId="1364984739">
    <w:abstractNumId w:val="17"/>
  </w:num>
  <w:num w:numId="15" w16cid:durableId="1889343267">
    <w:abstractNumId w:val="8"/>
  </w:num>
  <w:num w:numId="16" w16cid:durableId="537013762">
    <w:abstractNumId w:val="7"/>
  </w:num>
  <w:num w:numId="17" w16cid:durableId="1650477663">
    <w:abstractNumId w:val="15"/>
  </w:num>
  <w:num w:numId="18" w16cid:durableId="855850622">
    <w:abstractNumId w:val="18"/>
  </w:num>
  <w:num w:numId="19" w16cid:durableId="1694334849">
    <w:abstractNumId w:val="3"/>
  </w:num>
  <w:num w:numId="20" w16cid:durableId="2007631101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774C"/>
    <w:rsid w:val="00031AF1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D28"/>
    <w:rsid w:val="00076873"/>
    <w:rsid w:val="00080EDC"/>
    <w:rsid w:val="00084299"/>
    <w:rsid w:val="00085CF2"/>
    <w:rsid w:val="00086024"/>
    <w:rsid w:val="00086565"/>
    <w:rsid w:val="00090C41"/>
    <w:rsid w:val="00093B3F"/>
    <w:rsid w:val="00094BD0"/>
    <w:rsid w:val="000A04C6"/>
    <w:rsid w:val="000A2DE2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F85"/>
    <w:rsid w:val="001811E7"/>
    <w:rsid w:val="00181FCA"/>
    <w:rsid w:val="001833BD"/>
    <w:rsid w:val="0018643D"/>
    <w:rsid w:val="00186484"/>
    <w:rsid w:val="00190492"/>
    <w:rsid w:val="00191897"/>
    <w:rsid w:val="00195245"/>
    <w:rsid w:val="001A04CC"/>
    <w:rsid w:val="001A04DA"/>
    <w:rsid w:val="001A4CA1"/>
    <w:rsid w:val="001B3863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721E9"/>
    <w:rsid w:val="00273980"/>
    <w:rsid w:val="00286261"/>
    <w:rsid w:val="00286D78"/>
    <w:rsid w:val="00293622"/>
    <w:rsid w:val="002954F2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F87"/>
    <w:rsid w:val="002A5D7E"/>
    <w:rsid w:val="002A7773"/>
    <w:rsid w:val="002B14D7"/>
    <w:rsid w:val="002B39A4"/>
    <w:rsid w:val="002B3E21"/>
    <w:rsid w:val="002B47DC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61F"/>
    <w:rsid w:val="003030B5"/>
    <w:rsid w:val="003049AA"/>
    <w:rsid w:val="00310BE3"/>
    <w:rsid w:val="00312BE5"/>
    <w:rsid w:val="003157B0"/>
    <w:rsid w:val="00320C45"/>
    <w:rsid w:val="00321653"/>
    <w:rsid w:val="003227D0"/>
    <w:rsid w:val="00322B86"/>
    <w:rsid w:val="00323A07"/>
    <w:rsid w:val="0032579A"/>
    <w:rsid w:val="00327FEF"/>
    <w:rsid w:val="00334C91"/>
    <w:rsid w:val="00337ED1"/>
    <w:rsid w:val="00340CCB"/>
    <w:rsid w:val="00341B69"/>
    <w:rsid w:val="003463B2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327A"/>
    <w:rsid w:val="0039035F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B84"/>
    <w:rsid w:val="00472360"/>
    <w:rsid w:val="00472E2F"/>
    <w:rsid w:val="0047354B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5828"/>
    <w:rsid w:val="004D02CC"/>
    <w:rsid w:val="004D157F"/>
    <w:rsid w:val="004E4ED3"/>
    <w:rsid w:val="004E6332"/>
    <w:rsid w:val="004F0F94"/>
    <w:rsid w:val="004F3B91"/>
    <w:rsid w:val="004F4C39"/>
    <w:rsid w:val="0050131B"/>
    <w:rsid w:val="00501328"/>
    <w:rsid w:val="005014EA"/>
    <w:rsid w:val="00501615"/>
    <w:rsid w:val="005029B0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3109"/>
    <w:rsid w:val="00557555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4690"/>
    <w:rsid w:val="006358E9"/>
    <w:rsid w:val="006376E5"/>
    <w:rsid w:val="006379FB"/>
    <w:rsid w:val="00637FC1"/>
    <w:rsid w:val="0064027A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18CD"/>
    <w:rsid w:val="007222D2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F06E9"/>
    <w:rsid w:val="007F11EF"/>
    <w:rsid w:val="007F1AE3"/>
    <w:rsid w:val="007F1F41"/>
    <w:rsid w:val="007F2A6B"/>
    <w:rsid w:val="007F36AC"/>
    <w:rsid w:val="007F4C4D"/>
    <w:rsid w:val="007F73A6"/>
    <w:rsid w:val="00800572"/>
    <w:rsid w:val="0080459C"/>
    <w:rsid w:val="0080669C"/>
    <w:rsid w:val="00814027"/>
    <w:rsid w:val="008143D5"/>
    <w:rsid w:val="00814868"/>
    <w:rsid w:val="00814ED4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C7"/>
    <w:rsid w:val="008C006F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6C16"/>
    <w:rsid w:val="0094020B"/>
    <w:rsid w:val="00943278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7388"/>
    <w:rsid w:val="009E7618"/>
    <w:rsid w:val="009F04DE"/>
    <w:rsid w:val="009F207B"/>
    <w:rsid w:val="009F4C7E"/>
    <w:rsid w:val="009F5F04"/>
    <w:rsid w:val="009F6DE1"/>
    <w:rsid w:val="009F7336"/>
    <w:rsid w:val="00A03E1C"/>
    <w:rsid w:val="00A057AE"/>
    <w:rsid w:val="00A077BB"/>
    <w:rsid w:val="00A113A0"/>
    <w:rsid w:val="00A12587"/>
    <w:rsid w:val="00A1319B"/>
    <w:rsid w:val="00A148F3"/>
    <w:rsid w:val="00A21036"/>
    <w:rsid w:val="00A23242"/>
    <w:rsid w:val="00A245B7"/>
    <w:rsid w:val="00A25259"/>
    <w:rsid w:val="00A263EE"/>
    <w:rsid w:val="00A27DD7"/>
    <w:rsid w:val="00A33447"/>
    <w:rsid w:val="00A3453B"/>
    <w:rsid w:val="00A35CD3"/>
    <w:rsid w:val="00A43568"/>
    <w:rsid w:val="00A43A89"/>
    <w:rsid w:val="00A43EEA"/>
    <w:rsid w:val="00A4422F"/>
    <w:rsid w:val="00A4473F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589D"/>
    <w:rsid w:val="00A761CE"/>
    <w:rsid w:val="00A77226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697A"/>
    <w:rsid w:val="00B528CA"/>
    <w:rsid w:val="00B558FC"/>
    <w:rsid w:val="00B60897"/>
    <w:rsid w:val="00B614C6"/>
    <w:rsid w:val="00B62511"/>
    <w:rsid w:val="00B62AD8"/>
    <w:rsid w:val="00B63C86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13B39"/>
    <w:rsid w:val="00C15F4F"/>
    <w:rsid w:val="00C161E3"/>
    <w:rsid w:val="00C21014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61BE2"/>
    <w:rsid w:val="00C62CD7"/>
    <w:rsid w:val="00C6499C"/>
    <w:rsid w:val="00C675C4"/>
    <w:rsid w:val="00C67C8C"/>
    <w:rsid w:val="00C70E97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D05"/>
    <w:rsid w:val="00CA3653"/>
    <w:rsid w:val="00CA7B0A"/>
    <w:rsid w:val="00CB1397"/>
    <w:rsid w:val="00CB26AA"/>
    <w:rsid w:val="00CB7403"/>
    <w:rsid w:val="00CC0F63"/>
    <w:rsid w:val="00CC3624"/>
    <w:rsid w:val="00CC40FB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3AA3"/>
    <w:rsid w:val="00D15921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B370F"/>
    <w:rsid w:val="00DB51FE"/>
    <w:rsid w:val="00DC126E"/>
    <w:rsid w:val="00DC3375"/>
    <w:rsid w:val="00DC3945"/>
    <w:rsid w:val="00DC43EF"/>
    <w:rsid w:val="00DC4BED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B0002"/>
    <w:rsid w:val="00EB032D"/>
    <w:rsid w:val="00EB12F3"/>
    <w:rsid w:val="00EB1F02"/>
    <w:rsid w:val="00EB679B"/>
    <w:rsid w:val="00EB7CA6"/>
    <w:rsid w:val="00EC0971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2BCB"/>
    <w:rsid w:val="00EE5415"/>
    <w:rsid w:val="00EE75B7"/>
    <w:rsid w:val="00EF032B"/>
    <w:rsid w:val="00EF055F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7085"/>
    <w:rsid w:val="00F2029B"/>
    <w:rsid w:val="00F202EC"/>
    <w:rsid w:val="00F22E3B"/>
    <w:rsid w:val="00F236E8"/>
    <w:rsid w:val="00F27355"/>
    <w:rsid w:val="00F27CA5"/>
    <w:rsid w:val="00F27D70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F83"/>
    <w:rsid w:val="00F57317"/>
    <w:rsid w:val="00F61FBF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B20"/>
    <w:rsid w:val="00FD5D4B"/>
    <w:rsid w:val="00FD6C84"/>
    <w:rsid w:val="00FD7132"/>
    <w:rsid w:val="00FE093D"/>
    <w:rsid w:val="00FE1960"/>
    <w:rsid w:val="00FE196A"/>
    <w:rsid w:val="00FE4AC8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17</TotalTime>
  <Pages>2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14</cp:revision>
  <cp:lastPrinted>2025-09-28T12:29:00Z</cp:lastPrinted>
  <dcterms:created xsi:type="dcterms:W3CDTF">2025-10-11T17:45:00Z</dcterms:created>
  <dcterms:modified xsi:type="dcterms:W3CDTF">2025-10-11T18:03:00Z</dcterms:modified>
</cp:coreProperties>
</file>